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5511165</wp:posOffset>
            </wp:positionH>
            <wp:positionV relativeFrom="page">
              <wp:posOffset>459740</wp:posOffset>
            </wp:positionV>
            <wp:extent cx="1129665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4D1C03" w:rsidRPr="004D1C03" w:rsidRDefault="004D1C03" w:rsidP="004D1C03">
      <w:pPr>
        <w:rPr>
          <w:rFonts w:ascii="Arial" w:hAnsi="Arial" w:cs="Arial"/>
        </w:rPr>
      </w:pPr>
    </w:p>
    <w:p w:rsidR="00A17826" w:rsidRDefault="00DD5E28" w:rsidP="00DD5E2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Show Your School Spirit </w:t>
      </w:r>
      <w:proofErr w:type="gramStart"/>
      <w:r>
        <w:rPr>
          <w:rFonts w:ascii="Arial" w:hAnsi="Arial" w:cs="Arial"/>
          <w:b/>
          <w:sz w:val="32"/>
          <w:szCs w:val="32"/>
        </w:rPr>
        <w:t>With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Our Upcoming Theme Days!</w:t>
      </w:r>
    </w:p>
    <w:p w:rsidR="00DD5E28" w:rsidRDefault="00DD5E28" w:rsidP="00DD5E28">
      <w:pPr>
        <w:jc w:val="center"/>
        <w:rPr>
          <w:rFonts w:ascii="Arial" w:hAnsi="Arial" w:cs="Arial"/>
          <w:b/>
          <w:sz w:val="32"/>
          <w:szCs w:val="32"/>
        </w:rPr>
      </w:pPr>
    </w:p>
    <w:p w:rsidR="00DD5E28" w:rsidRDefault="00DD5E28" w:rsidP="00DD5E28">
      <w:pPr>
        <w:rPr>
          <w:rFonts w:ascii="Arial" w:hAnsi="Arial" w:cs="Arial"/>
        </w:rPr>
      </w:pPr>
      <w:r>
        <w:rPr>
          <w:rFonts w:ascii="Arial" w:hAnsi="Arial" w:cs="Arial"/>
        </w:rPr>
        <w:t>Dear parents/guardians,</w:t>
      </w:r>
    </w:p>
    <w:p w:rsidR="00DD5E28" w:rsidRDefault="00DD5E28" w:rsidP="00DD5E28">
      <w:pPr>
        <w:rPr>
          <w:rFonts w:ascii="Arial" w:hAnsi="Arial" w:cs="Arial"/>
        </w:rPr>
      </w:pPr>
    </w:p>
    <w:p w:rsidR="003149F4" w:rsidRDefault="00DD5E28" w:rsidP="00DD5E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February brings us lots of opportunities to show our school spirit as we make our way through the month.  </w:t>
      </w:r>
    </w:p>
    <w:p w:rsidR="003149F4" w:rsidRDefault="003149F4" w:rsidP="00DD5E28">
      <w:pPr>
        <w:rPr>
          <w:rFonts w:ascii="Arial" w:hAnsi="Arial" w:cs="Arial"/>
        </w:rPr>
      </w:pPr>
    </w:p>
    <w:p w:rsidR="003149F4" w:rsidRDefault="00DD5E28" w:rsidP="00DD5E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you know, </w:t>
      </w:r>
      <w:r w:rsidR="003149F4">
        <w:rPr>
          <w:rFonts w:ascii="Arial" w:hAnsi="Arial" w:cs="Arial"/>
        </w:rPr>
        <w:t xml:space="preserve">Thursday, </w:t>
      </w:r>
      <w:r>
        <w:rPr>
          <w:rFonts w:ascii="Arial" w:hAnsi="Arial" w:cs="Arial"/>
        </w:rPr>
        <w:t>February 14</w:t>
      </w:r>
      <w:r w:rsidRPr="00DD5E2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is Valentine’s Day.  We encourage everyone to wear red and white on Valentine’s Day</w:t>
      </w:r>
      <w:r w:rsidR="003149F4">
        <w:rPr>
          <w:rFonts w:ascii="Arial" w:hAnsi="Arial" w:cs="Arial"/>
        </w:rPr>
        <w:t xml:space="preserve">.  </w:t>
      </w:r>
      <w:r w:rsidR="009B7155">
        <w:rPr>
          <w:rFonts w:ascii="Arial" w:hAnsi="Arial" w:cs="Arial"/>
        </w:rPr>
        <w:t>Don’t’ forget to do something nice for someone you love!</w:t>
      </w:r>
    </w:p>
    <w:p w:rsidR="003149F4" w:rsidRDefault="003149F4" w:rsidP="00DD5E28">
      <w:pPr>
        <w:rPr>
          <w:rFonts w:ascii="Arial" w:hAnsi="Arial" w:cs="Arial"/>
        </w:rPr>
      </w:pPr>
    </w:p>
    <w:p w:rsidR="00DD5E28" w:rsidRDefault="003149F4" w:rsidP="00DD5E28">
      <w:pPr>
        <w:rPr>
          <w:rFonts w:ascii="Arial" w:hAnsi="Arial" w:cs="Arial"/>
        </w:rPr>
      </w:pPr>
      <w:r>
        <w:rPr>
          <w:rFonts w:ascii="Arial" w:hAnsi="Arial" w:cs="Arial"/>
        </w:rPr>
        <w:t>The next day, Friday, February 15</w:t>
      </w:r>
      <w:r w:rsidRPr="003149F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, is Flag Day, we have special </w:t>
      </w:r>
      <w:r w:rsidR="009B7155">
        <w:rPr>
          <w:rFonts w:ascii="Arial" w:hAnsi="Arial" w:cs="Arial"/>
        </w:rPr>
        <w:t xml:space="preserve">events and </w:t>
      </w:r>
      <w:r>
        <w:rPr>
          <w:rFonts w:ascii="Arial" w:hAnsi="Arial" w:cs="Arial"/>
        </w:rPr>
        <w:t>announcements all week and a Flag Day assembly on the 15</w:t>
      </w:r>
      <w:r w:rsidRPr="003149F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so we encourage everyone to wear their favourite Canada clothing/red and white on Friday.</w:t>
      </w:r>
      <w:r w:rsidR="009B7155">
        <w:rPr>
          <w:rFonts w:ascii="Arial" w:hAnsi="Arial" w:cs="Arial"/>
        </w:rPr>
        <w:t xml:space="preserve">  It’s a great way to recognize our flag as a sign of peace, dignity, prosperity, and unity.  </w:t>
      </w:r>
    </w:p>
    <w:p w:rsidR="003149F4" w:rsidRDefault="003149F4" w:rsidP="00DD5E28">
      <w:pPr>
        <w:rPr>
          <w:rFonts w:ascii="Arial" w:hAnsi="Arial" w:cs="Arial"/>
        </w:rPr>
      </w:pPr>
    </w:p>
    <w:p w:rsidR="003149F4" w:rsidRDefault="003149F4" w:rsidP="00DD5E28">
      <w:pPr>
        <w:rPr>
          <w:rFonts w:ascii="Arial" w:hAnsi="Arial" w:cs="Arial"/>
        </w:rPr>
      </w:pPr>
      <w:r>
        <w:rPr>
          <w:rFonts w:ascii="Arial" w:hAnsi="Arial" w:cs="Arial"/>
        </w:rPr>
        <w:t>Lastly, Wednesday, February 27</w:t>
      </w:r>
      <w:r w:rsidRPr="003149F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is Pink Shirt Day.  We encourage everyone to wear pink on the 27</w:t>
      </w:r>
      <w:r w:rsidRPr="003149F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in an effort to promote kindness</w:t>
      </w:r>
      <w:r w:rsidR="00D96AD0">
        <w:rPr>
          <w:rFonts w:ascii="Arial" w:hAnsi="Arial" w:cs="Arial"/>
        </w:rPr>
        <w:t xml:space="preserve">, empathy, and good will towards others.  </w:t>
      </w:r>
      <w:bookmarkStart w:id="0" w:name="_GoBack"/>
      <w:bookmarkEnd w:id="0"/>
    </w:p>
    <w:p w:rsidR="00D96AD0" w:rsidRDefault="00D96AD0" w:rsidP="00DD5E28">
      <w:pPr>
        <w:rPr>
          <w:rFonts w:ascii="Arial" w:hAnsi="Arial" w:cs="Arial"/>
        </w:rPr>
      </w:pPr>
    </w:p>
    <w:p w:rsidR="00D96AD0" w:rsidRDefault="00D96AD0" w:rsidP="00DD5E28">
      <w:pPr>
        <w:rPr>
          <w:rFonts w:ascii="Arial" w:hAnsi="Arial" w:cs="Arial"/>
        </w:rPr>
      </w:pPr>
      <w:r>
        <w:rPr>
          <w:rFonts w:ascii="Arial" w:hAnsi="Arial" w:cs="Arial"/>
        </w:rPr>
        <w:t>Thanks for wearing your colours for our upcoming theme days!</w:t>
      </w:r>
    </w:p>
    <w:p w:rsidR="00D96AD0" w:rsidRDefault="00D96AD0" w:rsidP="00DD5E28">
      <w:pPr>
        <w:rPr>
          <w:rFonts w:ascii="Arial" w:hAnsi="Arial" w:cs="Arial"/>
        </w:rPr>
      </w:pPr>
    </w:p>
    <w:p w:rsidR="00D96AD0" w:rsidRDefault="00D96AD0" w:rsidP="00DD5E28">
      <w:pPr>
        <w:rPr>
          <w:rFonts w:ascii="Arial" w:hAnsi="Arial" w:cs="Arial"/>
        </w:rPr>
      </w:pPr>
    </w:p>
    <w:p w:rsidR="00D96AD0" w:rsidRDefault="00D96AD0" w:rsidP="00DD5E28">
      <w:pPr>
        <w:rPr>
          <w:rFonts w:ascii="Arial" w:hAnsi="Arial" w:cs="Arial"/>
        </w:rPr>
      </w:pPr>
      <w:r>
        <w:rPr>
          <w:rFonts w:ascii="Arial" w:hAnsi="Arial" w:cs="Arial"/>
        </w:rPr>
        <w:t>Mr. C. Minutillo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Ms. L. Bryden</w:t>
      </w:r>
    </w:p>
    <w:p w:rsidR="00D96AD0" w:rsidRDefault="00D96AD0" w:rsidP="00DD5E28">
      <w:pPr>
        <w:rPr>
          <w:rFonts w:ascii="Arial" w:hAnsi="Arial" w:cs="Arial"/>
        </w:rPr>
      </w:pPr>
      <w:r>
        <w:rPr>
          <w:rFonts w:ascii="Arial" w:hAnsi="Arial" w:cs="Arial"/>
        </w:rPr>
        <w:t>Principal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Vice-principal</w:t>
      </w:r>
    </w:p>
    <w:p w:rsidR="00D96AD0" w:rsidRPr="00DD5E28" w:rsidRDefault="00D96AD0" w:rsidP="00DD5E28">
      <w:pPr>
        <w:rPr>
          <w:rFonts w:ascii="Arial" w:hAnsi="Arial" w:cs="Arial"/>
        </w:rPr>
      </w:pPr>
    </w:p>
    <w:sectPr w:rsidR="00D96AD0" w:rsidRPr="00DD5E28" w:rsidSect="007B16CB">
      <w:footerReference w:type="default" r:id="rId8"/>
      <w:headerReference w:type="first" r:id="rId9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66F" w:rsidRDefault="0068566F" w:rsidP="00D807D8">
      <w:r>
        <w:separator/>
      </w:r>
    </w:p>
  </w:endnote>
  <w:endnote w:type="continuationSeparator" w:id="0">
    <w:p w:rsidR="0068566F" w:rsidRDefault="0068566F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66F" w:rsidRDefault="0068566F" w:rsidP="00D807D8">
      <w:r>
        <w:separator/>
      </w:r>
    </w:p>
  </w:footnote>
  <w:footnote w:type="continuationSeparator" w:id="0">
    <w:p w:rsidR="0068566F" w:rsidRDefault="0068566F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E3CC7"/>
    <w:rsid w:val="000F31BE"/>
    <w:rsid w:val="001163E3"/>
    <w:rsid w:val="00116FC7"/>
    <w:rsid w:val="00121524"/>
    <w:rsid w:val="0013616C"/>
    <w:rsid w:val="001421E1"/>
    <w:rsid w:val="001F2276"/>
    <w:rsid w:val="00247D80"/>
    <w:rsid w:val="00285446"/>
    <w:rsid w:val="002A77C9"/>
    <w:rsid w:val="002D162B"/>
    <w:rsid w:val="00300E59"/>
    <w:rsid w:val="003149F4"/>
    <w:rsid w:val="00391520"/>
    <w:rsid w:val="003B2BAD"/>
    <w:rsid w:val="003D7766"/>
    <w:rsid w:val="003E1012"/>
    <w:rsid w:val="003E304E"/>
    <w:rsid w:val="003E5A49"/>
    <w:rsid w:val="00442970"/>
    <w:rsid w:val="004D1C03"/>
    <w:rsid w:val="00553C45"/>
    <w:rsid w:val="00556C67"/>
    <w:rsid w:val="00556F54"/>
    <w:rsid w:val="00570ECC"/>
    <w:rsid w:val="0059507D"/>
    <w:rsid w:val="005A407D"/>
    <w:rsid w:val="0068566F"/>
    <w:rsid w:val="006D23F7"/>
    <w:rsid w:val="00767796"/>
    <w:rsid w:val="007B16CB"/>
    <w:rsid w:val="007D0AB4"/>
    <w:rsid w:val="007D186E"/>
    <w:rsid w:val="0083296F"/>
    <w:rsid w:val="008E6169"/>
    <w:rsid w:val="009246DB"/>
    <w:rsid w:val="00962DB6"/>
    <w:rsid w:val="009B7155"/>
    <w:rsid w:val="009D28F4"/>
    <w:rsid w:val="00A17826"/>
    <w:rsid w:val="00A55EAC"/>
    <w:rsid w:val="00AA5E5B"/>
    <w:rsid w:val="00AC350E"/>
    <w:rsid w:val="00B00C48"/>
    <w:rsid w:val="00B57C53"/>
    <w:rsid w:val="00BD44E0"/>
    <w:rsid w:val="00C145EF"/>
    <w:rsid w:val="00C768B3"/>
    <w:rsid w:val="00C94165"/>
    <w:rsid w:val="00D019BC"/>
    <w:rsid w:val="00D55385"/>
    <w:rsid w:val="00D807D8"/>
    <w:rsid w:val="00D9222E"/>
    <w:rsid w:val="00D96AD0"/>
    <w:rsid w:val="00DC72DC"/>
    <w:rsid w:val="00DD5E28"/>
    <w:rsid w:val="00DE1B1D"/>
    <w:rsid w:val="00E5631A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F790A4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1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69D3A79-545E-4182-ACBD-281B1DF12BCD}"/>
</file>

<file path=customXml/itemProps3.xml><?xml version="1.0" encoding="utf-8"?>
<ds:datastoreItem xmlns:ds="http://schemas.openxmlformats.org/officeDocument/2006/customXml" ds:itemID="{47492D10-8777-4B97-8854-665B0F162D8C}"/>
</file>

<file path=customXml/itemProps4.xml><?xml version="1.0" encoding="utf-8"?>
<ds:datastoreItem xmlns:ds="http://schemas.openxmlformats.org/officeDocument/2006/customXml" ds:itemID="{8A904784-D379-4650-92E8-CA09871C7FF0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cp:lastPrinted>2019-02-08T15:12:00Z</cp:lastPrinted>
  <dcterms:created xsi:type="dcterms:W3CDTF">2019-02-08T15:19:00Z</dcterms:created>
  <dcterms:modified xsi:type="dcterms:W3CDTF">2019-02-08T15:19:00Z</dcterms:modified>
</cp:coreProperties>
</file>