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9CD21C" w14:textId="77777777" w:rsidR="007923E7" w:rsidRDefault="00E23470" w:rsidP="00962DB6">
      <w:pPr>
        <w:rPr>
          <w:rFonts w:ascii="Arial" w:hAnsi="Arial" w:cs="Arial"/>
        </w:rPr>
      </w:pPr>
      <w:r>
        <w:rPr>
          <w:rFonts w:ascii="Arial" w:hAnsi="Arial" w:cs="Arial"/>
          <w:noProof/>
        </w:rPr>
        <w:drawing>
          <wp:anchor distT="0" distB="0" distL="114300" distR="114300" simplePos="0" relativeHeight="251664384" behindDoc="1" locked="0" layoutInCell="1" allowOverlap="1" wp14:anchorId="16758955" wp14:editId="36224491">
            <wp:simplePos x="0" y="0"/>
            <wp:positionH relativeFrom="column">
              <wp:posOffset>5329363</wp:posOffset>
            </wp:positionH>
            <wp:positionV relativeFrom="margin">
              <wp:posOffset>-595423</wp:posOffset>
            </wp:positionV>
            <wp:extent cx="1069200" cy="1512000"/>
            <wp:effectExtent l="0" t="0" r="0" b="0"/>
            <wp:wrapTight wrapText="bothSides">
              <wp:wrapPolygon edited="0">
                <wp:start x="9626" y="4082"/>
                <wp:lineTo x="3465" y="5987"/>
                <wp:lineTo x="1925" y="6804"/>
                <wp:lineTo x="1540" y="14424"/>
                <wp:lineTo x="7316" y="16874"/>
                <wp:lineTo x="9626" y="17418"/>
                <wp:lineTo x="11551" y="17418"/>
                <wp:lineTo x="13861" y="16874"/>
                <wp:lineTo x="20021" y="14152"/>
                <wp:lineTo x="19636" y="7076"/>
                <wp:lineTo x="18096" y="5987"/>
                <wp:lineTo x="11551" y="4082"/>
                <wp:lineTo x="9626" y="4082"/>
              </wp:wrapPolygon>
            </wp:wrapTight>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NG Black.png"/>
                    <pic:cNvPicPr/>
                  </pic:nvPicPr>
                  <pic:blipFill>
                    <a:blip r:embed="rId12">
                      <a:extLst>
                        <a:ext uri="{28A0092B-C50C-407E-A947-70E740481C1C}">
                          <a14:useLocalDpi xmlns:a14="http://schemas.microsoft.com/office/drawing/2010/main" val="0"/>
                        </a:ext>
                      </a:extLst>
                    </a:blip>
                    <a:stretch>
                      <a:fillRect/>
                    </a:stretch>
                  </pic:blipFill>
                  <pic:spPr>
                    <a:xfrm>
                      <a:off x="0" y="0"/>
                      <a:ext cx="1069200" cy="1512000"/>
                    </a:xfrm>
                    <a:prstGeom prst="rect">
                      <a:avLst/>
                    </a:prstGeom>
                  </pic:spPr>
                </pic:pic>
              </a:graphicData>
            </a:graphic>
            <wp14:sizeRelH relativeFrom="margin">
              <wp14:pctWidth>0</wp14:pctWidth>
            </wp14:sizeRelH>
            <wp14:sizeRelV relativeFrom="margin">
              <wp14:pctHeight>0</wp14:pctHeight>
            </wp14:sizeRelV>
          </wp:anchor>
        </w:drawing>
      </w:r>
    </w:p>
    <w:p w14:paraId="6B552DD5" w14:textId="45C0EFCB" w:rsidR="00BD33DE" w:rsidRDefault="00BD33DE" w:rsidP="00BD2408">
      <w:pPr>
        <w:contextualSpacing/>
        <w:rPr>
          <w:rFonts w:cs="Arial"/>
          <w:color w:val="000000" w:themeColor="text1"/>
        </w:rPr>
      </w:pPr>
    </w:p>
    <w:p w14:paraId="15BC1956" w14:textId="6C24C2DE" w:rsidR="00ED31DA" w:rsidRDefault="00ED31DA" w:rsidP="00BD2408">
      <w:pPr>
        <w:contextualSpacing/>
        <w:rPr>
          <w:rFonts w:cs="Arial"/>
          <w:color w:val="000000" w:themeColor="text1"/>
        </w:rPr>
      </w:pPr>
    </w:p>
    <w:p w14:paraId="5954BB8D" w14:textId="22AC08A2" w:rsidR="00ED31DA" w:rsidRDefault="00ED31DA" w:rsidP="00BD2408">
      <w:pPr>
        <w:contextualSpacing/>
        <w:rPr>
          <w:rFonts w:cs="Arial"/>
          <w:color w:val="000000" w:themeColor="text1"/>
        </w:rPr>
      </w:pPr>
    </w:p>
    <w:p w14:paraId="3CD404B8" w14:textId="2CC5E6D4" w:rsidR="00ED31DA" w:rsidRDefault="00ED31DA" w:rsidP="00BD2408">
      <w:pPr>
        <w:contextualSpacing/>
        <w:rPr>
          <w:rFonts w:cs="Arial"/>
          <w:color w:val="000000" w:themeColor="text1"/>
        </w:rPr>
      </w:pPr>
    </w:p>
    <w:p w14:paraId="3F3520A4" w14:textId="7432144F" w:rsidR="00ED31DA" w:rsidRDefault="00ED31DA" w:rsidP="00BD2408">
      <w:pPr>
        <w:contextualSpacing/>
        <w:rPr>
          <w:rFonts w:cs="Arial"/>
          <w:color w:val="000000" w:themeColor="text1"/>
        </w:rPr>
      </w:pPr>
    </w:p>
    <w:p w14:paraId="404207A5" w14:textId="402C22FA" w:rsidR="00ED31DA" w:rsidRDefault="00ED31DA" w:rsidP="00BD2408">
      <w:pPr>
        <w:contextualSpacing/>
        <w:rPr>
          <w:rFonts w:cs="Arial"/>
          <w:color w:val="000000" w:themeColor="text1"/>
        </w:rPr>
      </w:pPr>
    </w:p>
    <w:p w14:paraId="5D1A64B5" w14:textId="77777777" w:rsidR="00091D1C" w:rsidRDefault="00091D1C" w:rsidP="00835CDB">
      <w:pPr>
        <w:tabs>
          <w:tab w:val="left" w:pos="4487"/>
        </w:tabs>
        <w:spacing w:before="100" w:beforeAutospacing="1"/>
        <w:ind w:left="720"/>
        <w:contextualSpacing/>
      </w:pPr>
    </w:p>
    <w:p w14:paraId="40290D9D" w14:textId="6914C6C5" w:rsidR="00546C0E" w:rsidRDefault="00546C0E" w:rsidP="00835CDB">
      <w:pPr>
        <w:tabs>
          <w:tab w:val="left" w:pos="4487"/>
        </w:tabs>
        <w:spacing w:before="100" w:beforeAutospacing="1"/>
        <w:ind w:left="720"/>
        <w:contextualSpacing/>
      </w:pPr>
      <w:r>
        <w:t xml:space="preserve">Dear Sacred Heart </w:t>
      </w:r>
      <w:r>
        <w:t xml:space="preserve">Catholic School Families, </w:t>
      </w:r>
    </w:p>
    <w:p w14:paraId="3CB937BB" w14:textId="77777777" w:rsidR="00546C0E" w:rsidRDefault="00546C0E" w:rsidP="00835CDB">
      <w:pPr>
        <w:tabs>
          <w:tab w:val="left" w:pos="4487"/>
        </w:tabs>
        <w:spacing w:before="100" w:beforeAutospacing="1"/>
        <w:ind w:left="720"/>
        <w:contextualSpacing/>
      </w:pPr>
    </w:p>
    <w:p w14:paraId="4D82B766" w14:textId="77F3EA3E" w:rsidR="00546C0E" w:rsidRDefault="00546C0E" w:rsidP="00835CDB">
      <w:pPr>
        <w:tabs>
          <w:tab w:val="left" w:pos="4487"/>
        </w:tabs>
        <w:spacing w:before="100" w:beforeAutospacing="1"/>
        <w:ind w:left="720"/>
        <w:contextualSpacing/>
      </w:pPr>
      <w:r>
        <w:t>As an unprecedented September is nearly upon us</w:t>
      </w:r>
      <w:r>
        <w:t>,</w:t>
      </w:r>
      <w:r>
        <w:t xml:space="preserve"> I wanted to take a moment to reach out to each of you with some information in hopes that it will serve to answer the many questions you have. I want to begin by thanking each of you for the tirel</w:t>
      </w:r>
      <w:r w:rsidR="00397D13">
        <w:t>ess effort you put in during the</w:t>
      </w:r>
      <w:r>
        <w:t xml:space="preserve"> remote learning sessions in the latter part of last year. I think it is safe to say that we were all surprised by the length of time we were away from school, and how adept many of us became with distance learning. Our staff was thoroughly impressed with the work that was done</w:t>
      </w:r>
      <w:r>
        <w:t>,</w:t>
      </w:r>
      <w:r>
        <w:t xml:space="preserve"> and encouraged by the growth our students made</w:t>
      </w:r>
      <w:r>
        <w:t>,</w:t>
      </w:r>
      <w:r>
        <w:t xml:space="preserve"> despite the difficult situation. </w:t>
      </w:r>
    </w:p>
    <w:p w14:paraId="0752AA51" w14:textId="77777777" w:rsidR="00546C0E" w:rsidRDefault="00546C0E" w:rsidP="00835CDB">
      <w:pPr>
        <w:tabs>
          <w:tab w:val="left" w:pos="4487"/>
        </w:tabs>
        <w:spacing w:before="100" w:beforeAutospacing="1"/>
        <w:ind w:left="720"/>
        <w:contextualSpacing/>
      </w:pPr>
    </w:p>
    <w:p w14:paraId="5837E282" w14:textId="333F0B7F" w:rsidR="00546C0E" w:rsidRDefault="00546C0E" w:rsidP="00546C0E">
      <w:pPr>
        <w:tabs>
          <w:tab w:val="left" w:pos="4487"/>
        </w:tabs>
        <w:spacing w:before="100" w:beforeAutospacing="1"/>
        <w:ind w:left="720"/>
        <w:contextualSpacing/>
      </w:pPr>
      <w:r>
        <w:t>As we get ready to open our doors in September</w:t>
      </w:r>
      <w:r>
        <w:t>,</w:t>
      </w:r>
      <w:r>
        <w:t xml:space="preserve"> we have made every effort to ensure that our return to school is done so in a way that is safe, engaging, and in compliance with the Ministry of Education and the Local Public Health Unit. We will be teaching and instituting physical distancing practices, hand hygiene, requiring masks f</w:t>
      </w:r>
      <w:r w:rsidR="00397D13">
        <w:t>or all</w:t>
      </w:r>
      <w:r>
        <w:t xml:space="preserve"> of our students</w:t>
      </w:r>
      <w:r w:rsidR="00397D13">
        <w:t xml:space="preserve"> (update as of today)</w:t>
      </w:r>
      <w:r>
        <w:t>.</w:t>
      </w:r>
      <w:r w:rsidR="00397D13">
        <w:t xml:space="preserve"> </w:t>
      </w:r>
      <w:r>
        <w:t xml:space="preserve">So, what’s different? What is in place to ensure a safe and engaging re-opening of our school? While this is not an exhausted list, it will demonstrate some of the more glaring ways we are working hard to ensure things are safe.  </w:t>
      </w:r>
    </w:p>
    <w:p w14:paraId="2BB17B74" w14:textId="77777777" w:rsidR="00546C0E" w:rsidRDefault="00546C0E" w:rsidP="00546C0E">
      <w:pPr>
        <w:tabs>
          <w:tab w:val="left" w:pos="4487"/>
        </w:tabs>
        <w:spacing w:before="100" w:beforeAutospacing="1"/>
        <w:ind w:left="720"/>
        <w:contextualSpacing/>
      </w:pPr>
    </w:p>
    <w:p w14:paraId="695CE2DC" w14:textId="7B74F564" w:rsidR="00546C0E" w:rsidRDefault="00546C0E" w:rsidP="00546C0E">
      <w:pPr>
        <w:tabs>
          <w:tab w:val="left" w:pos="4487"/>
        </w:tabs>
        <w:spacing w:before="100" w:beforeAutospacing="1"/>
        <w:ind w:left="720"/>
        <w:contextualSpacing/>
      </w:pPr>
      <w:r>
        <w:t xml:space="preserve">Visitors and Parent(s)/Guardians: </w:t>
      </w:r>
      <w:r>
        <w:t>Visitors will not be permitted in the school. Parents/guardians will be required to remain outside the building if picking up or dropping the</w:t>
      </w:r>
      <w:r>
        <w:t>ir</w:t>
      </w:r>
      <w:r>
        <w:t xml:space="preserve"> child off. </w:t>
      </w:r>
    </w:p>
    <w:p w14:paraId="5FD8EFAE" w14:textId="77777777" w:rsidR="00546C0E" w:rsidRDefault="00546C0E" w:rsidP="00546C0E">
      <w:pPr>
        <w:tabs>
          <w:tab w:val="left" w:pos="4487"/>
        </w:tabs>
        <w:spacing w:before="100" w:beforeAutospacing="1"/>
        <w:ind w:left="720"/>
        <w:contextualSpacing/>
      </w:pPr>
    </w:p>
    <w:p w14:paraId="5F098907" w14:textId="131F80E3" w:rsidR="00546C0E" w:rsidRDefault="00546C0E" w:rsidP="00546C0E">
      <w:pPr>
        <w:tabs>
          <w:tab w:val="left" w:pos="4487"/>
        </w:tabs>
        <w:spacing w:before="100" w:beforeAutospacing="1"/>
        <w:ind w:left="720"/>
        <w:contextualSpacing/>
      </w:pPr>
      <w:r>
        <w:t>Staggered Entry: We will be staggering</w:t>
      </w:r>
      <w:r>
        <w:t xml:space="preserve"> the entry of our students. </w:t>
      </w:r>
      <w:r>
        <w:t>Thursday September 3</w:t>
      </w:r>
      <w:r>
        <w:t xml:space="preserve"> and </w:t>
      </w:r>
      <w:r>
        <w:t xml:space="preserve">Friday September 4, 2020: Students in </w:t>
      </w:r>
      <w:r>
        <w:t xml:space="preserve">grades JK to 3 will come to school. </w:t>
      </w:r>
      <w:r>
        <w:t>Tuesday September 8, 202</w:t>
      </w:r>
      <w:r>
        <w:t>0: All students from Junior</w:t>
      </w:r>
      <w:r>
        <w:t xml:space="preserve"> Kindergarten to </w:t>
      </w:r>
      <w:r>
        <w:t xml:space="preserve">grade </w:t>
      </w:r>
      <w:r>
        <w:t xml:space="preserve">8 </w:t>
      </w:r>
      <w:r>
        <w:t xml:space="preserve">will be </w:t>
      </w:r>
      <w:r>
        <w:t xml:space="preserve">at school. </w:t>
      </w:r>
    </w:p>
    <w:p w14:paraId="61D33EE8" w14:textId="77777777" w:rsidR="00546C0E" w:rsidRDefault="00546C0E" w:rsidP="00835CDB">
      <w:pPr>
        <w:tabs>
          <w:tab w:val="left" w:pos="4487"/>
        </w:tabs>
        <w:spacing w:before="100" w:beforeAutospacing="1"/>
        <w:ind w:left="720"/>
        <w:contextualSpacing/>
      </w:pPr>
    </w:p>
    <w:p w14:paraId="18C3CB4A" w14:textId="77777777" w:rsidR="00546C0E" w:rsidRDefault="00546C0E" w:rsidP="00835CDB">
      <w:pPr>
        <w:tabs>
          <w:tab w:val="left" w:pos="4487"/>
        </w:tabs>
        <w:spacing w:before="100" w:beforeAutospacing="1"/>
        <w:ind w:left="720"/>
        <w:contextualSpacing/>
      </w:pPr>
      <w:r>
        <w:t>First Day: Up</w:t>
      </w:r>
      <w:r>
        <w:t>on arrival, t</w:t>
      </w:r>
      <w:r>
        <w:t>he teach</w:t>
      </w:r>
      <w:r>
        <w:t>er will be there to take students</w:t>
      </w:r>
      <w:r>
        <w:t xml:space="preserve"> to their designated entrance into the school once the bell rings. Walkers</w:t>
      </w:r>
      <w:r>
        <w:t xml:space="preserve"> or students being dropped off</w:t>
      </w:r>
      <w:r>
        <w:t xml:space="preserve"> sho</w:t>
      </w:r>
      <w:r>
        <w:t xml:space="preserve">uld not arrive early. </w:t>
      </w:r>
    </w:p>
    <w:p w14:paraId="71FA960F" w14:textId="77777777" w:rsidR="00546C0E" w:rsidRDefault="00546C0E" w:rsidP="00835CDB">
      <w:pPr>
        <w:tabs>
          <w:tab w:val="left" w:pos="4487"/>
        </w:tabs>
        <w:spacing w:before="100" w:beforeAutospacing="1"/>
        <w:ind w:left="720"/>
        <w:contextualSpacing/>
      </w:pPr>
    </w:p>
    <w:p w14:paraId="1BF79C73" w14:textId="77777777" w:rsidR="00546C0E" w:rsidRDefault="00546C0E" w:rsidP="00835CDB">
      <w:pPr>
        <w:tabs>
          <w:tab w:val="left" w:pos="4487"/>
        </w:tabs>
        <w:spacing w:before="100" w:beforeAutospacing="1"/>
        <w:ind w:left="720"/>
        <w:contextualSpacing/>
      </w:pPr>
      <w:r>
        <w:t xml:space="preserve">Classes: Classes will be considered COHORTS. They will constitute their own bubble. </w:t>
      </w:r>
    </w:p>
    <w:p w14:paraId="0EF4738E" w14:textId="77777777" w:rsidR="00546C0E" w:rsidRDefault="00546C0E" w:rsidP="00835CDB">
      <w:pPr>
        <w:tabs>
          <w:tab w:val="left" w:pos="4487"/>
        </w:tabs>
        <w:spacing w:before="100" w:beforeAutospacing="1"/>
        <w:ind w:left="720"/>
        <w:contextualSpacing/>
      </w:pPr>
    </w:p>
    <w:p w14:paraId="05E90CB4" w14:textId="0A11B699" w:rsidR="00546C0E" w:rsidRDefault="00546C0E" w:rsidP="00835CDB">
      <w:pPr>
        <w:tabs>
          <w:tab w:val="left" w:pos="4487"/>
        </w:tabs>
        <w:spacing w:before="100" w:beforeAutospacing="1"/>
        <w:ind w:left="720"/>
        <w:contextualSpacing/>
      </w:pPr>
      <w:r>
        <w:t xml:space="preserve">Recess: No masks will be worn. COHORTS will be assigned a specific area/zone of the yard and will be required to stay on that part of the yard. </w:t>
      </w:r>
      <w:r w:rsidR="0055323C">
        <w:t xml:space="preserve">Different </w:t>
      </w:r>
      <w:r>
        <w:t xml:space="preserve">COHORTS will not be permitted to play with each other. </w:t>
      </w:r>
      <w:r w:rsidR="005148D9">
        <w:t>The play structure is open. Students will sanitize hands before and after recesses.</w:t>
      </w:r>
    </w:p>
    <w:p w14:paraId="30E7D1B0" w14:textId="3B176429" w:rsidR="00E51F81" w:rsidRDefault="00E51F81" w:rsidP="00835CDB">
      <w:pPr>
        <w:tabs>
          <w:tab w:val="left" w:pos="4487"/>
        </w:tabs>
        <w:spacing w:before="100" w:beforeAutospacing="1"/>
        <w:ind w:left="720"/>
        <w:contextualSpacing/>
      </w:pPr>
    </w:p>
    <w:p w14:paraId="0B6A404E" w14:textId="305C8969" w:rsidR="00E51F81" w:rsidRDefault="00E51F81" w:rsidP="00835CDB">
      <w:pPr>
        <w:tabs>
          <w:tab w:val="left" w:pos="4487"/>
        </w:tabs>
        <w:spacing w:before="100" w:beforeAutospacing="1"/>
        <w:ind w:left="720"/>
        <w:contextualSpacing/>
      </w:pPr>
    </w:p>
    <w:p w14:paraId="69105224" w14:textId="1876696B" w:rsidR="00E51F81" w:rsidRDefault="00E51F81" w:rsidP="00835CDB">
      <w:pPr>
        <w:tabs>
          <w:tab w:val="left" w:pos="4487"/>
        </w:tabs>
        <w:spacing w:before="100" w:beforeAutospacing="1"/>
        <w:ind w:left="720"/>
        <w:contextualSpacing/>
      </w:pPr>
    </w:p>
    <w:p w14:paraId="11B6F881" w14:textId="3814B27D" w:rsidR="00E51F81" w:rsidRDefault="00E51F81" w:rsidP="00835CDB">
      <w:pPr>
        <w:tabs>
          <w:tab w:val="left" w:pos="4487"/>
        </w:tabs>
        <w:spacing w:before="100" w:beforeAutospacing="1"/>
        <w:ind w:left="720"/>
        <w:contextualSpacing/>
      </w:pPr>
    </w:p>
    <w:p w14:paraId="0D1049AB" w14:textId="70DFD73F" w:rsidR="00E51F81" w:rsidRDefault="00E51F81" w:rsidP="00835CDB">
      <w:pPr>
        <w:tabs>
          <w:tab w:val="left" w:pos="4487"/>
        </w:tabs>
        <w:spacing w:before="100" w:beforeAutospacing="1"/>
        <w:ind w:left="720"/>
        <w:contextualSpacing/>
      </w:pPr>
    </w:p>
    <w:p w14:paraId="56518B0A" w14:textId="4966B8FA" w:rsidR="00E51F81" w:rsidRDefault="00E51F81" w:rsidP="00835CDB">
      <w:pPr>
        <w:tabs>
          <w:tab w:val="left" w:pos="4487"/>
        </w:tabs>
        <w:spacing w:before="100" w:beforeAutospacing="1"/>
        <w:ind w:left="720"/>
        <w:contextualSpacing/>
      </w:pPr>
    </w:p>
    <w:p w14:paraId="04D3273D" w14:textId="12FE9E1D" w:rsidR="00E51F81" w:rsidRDefault="00E51F81" w:rsidP="00835CDB">
      <w:pPr>
        <w:tabs>
          <w:tab w:val="left" w:pos="4487"/>
        </w:tabs>
        <w:spacing w:before="100" w:beforeAutospacing="1"/>
        <w:ind w:left="720"/>
        <w:contextualSpacing/>
      </w:pPr>
    </w:p>
    <w:p w14:paraId="4D0477B4" w14:textId="77777777" w:rsidR="00E51F81" w:rsidRDefault="00E51F81" w:rsidP="00835CDB">
      <w:pPr>
        <w:tabs>
          <w:tab w:val="left" w:pos="4487"/>
        </w:tabs>
        <w:spacing w:before="100" w:beforeAutospacing="1"/>
        <w:ind w:left="720"/>
        <w:contextualSpacing/>
      </w:pPr>
    </w:p>
    <w:p w14:paraId="020A1D6B" w14:textId="77777777" w:rsidR="00546C0E" w:rsidRDefault="00546C0E" w:rsidP="00835CDB">
      <w:pPr>
        <w:tabs>
          <w:tab w:val="left" w:pos="4487"/>
        </w:tabs>
        <w:spacing w:before="100" w:beforeAutospacing="1"/>
        <w:ind w:left="720"/>
        <w:contextualSpacing/>
      </w:pPr>
    </w:p>
    <w:p w14:paraId="500A8A65" w14:textId="39B6900F" w:rsidR="00546C0E" w:rsidRDefault="00A84A9D" w:rsidP="00835CDB">
      <w:pPr>
        <w:tabs>
          <w:tab w:val="left" w:pos="4487"/>
        </w:tabs>
        <w:spacing w:before="100" w:beforeAutospacing="1"/>
        <w:ind w:left="720"/>
        <w:contextualSpacing/>
      </w:pPr>
      <w:r>
        <w:t>**Update**Masks: All s</w:t>
      </w:r>
      <w:r w:rsidR="00546C0E">
        <w:t>tudents</w:t>
      </w:r>
      <w:r>
        <w:t xml:space="preserve"> from K</w:t>
      </w:r>
      <w:r w:rsidR="00546C0E">
        <w:t xml:space="preserve"> through 8, and all staff are required to wear a mask while in the building. Masks will not be worn on the yard. Teachers will create time in their daily schedule to teach and talk with students about the proper way to wear a mask. PPE: All staff will be provided with and required to wear medical personal protective equipment that has been provided by the board. </w:t>
      </w:r>
    </w:p>
    <w:p w14:paraId="32D34DF5" w14:textId="77777777" w:rsidR="00546C0E" w:rsidRDefault="00546C0E" w:rsidP="00835CDB">
      <w:pPr>
        <w:tabs>
          <w:tab w:val="left" w:pos="4487"/>
        </w:tabs>
        <w:spacing w:before="100" w:beforeAutospacing="1"/>
        <w:ind w:left="720"/>
        <w:contextualSpacing/>
      </w:pPr>
    </w:p>
    <w:p w14:paraId="30DF05B2" w14:textId="77777777" w:rsidR="00546C0E" w:rsidRDefault="00546C0E" w:rsidP="00835CDB">
      <w:pPr>
        <w:tabs>
          <w:tab w:val="left" w:pos="4487"/>
        </w:tabs>
        <w:spacing w:before="100" w:beforeAutospacing="1"/>
        <w:ind w:left="720"/>
        <w:contextualSpacing/>
      </w:pPr>
      <w:r>
        <w:t xml:space="preserve">Hand Hygiene: Teachers will teach and talk with students about proper hand hygiene. Teachers will create a schedule for opportunities throughout the day where students will wash hands. </w:t>
      </w:r>
    </w:p>
    <w:p w14:paraId="15B0529C" w14:textId="77777777" w:rsidR="00546C0E" w:rsidRDefault="00546C0E" w:rsidP="00835CDB">
      <w:pPr>
        <w:tabs>
          <w:tab w:val="left" w:pos="4487"/>
        </w:tabs>
        <w:spacing w:before="100" w:beforeAutospacing="1"/>
        <w:ind w:left="720"/>
        <w:contextualSpacing/>
      </w:pPr>
    </w:p>
    <w:p w14:paraId="351D1E19" w14:textId="77777777" w:rsidR="00546C0E" w:rsidRDefault="00546C0E" w:rsidP="00835CDB">
      <w:pPr>
        <w:tabs>
          <w:tab w:val="left" w:pos="4487"/>
        </w:tabs>
        <w:spacing w:before="100" w:beforeAutospacing="1"/>
        <w:ind w:left="720"/>
        <w:contextualSpacing/>
      </w:pPr>
      <w:r>
        <w:t xml:space="preserve">Hand Sanitizer: Hand sanitizer will be available throughout the school and in each of the classes. Teachers will teach and talk with students about proper use of hand sanitizer. </w:t>
      </w:r>
    </w:p>
    <w:p w14:paraId="791DD42F" w14:textId="77777777" w:rsidR="00546C0E" w:rsidRDefault="00546C0E" w:rsidP="00835CDB">
      <w:pPr>
        <w:tabs>
          <w:tab w:val="left" w:pos="4487"/>
        </w:tabs>
        <w:spacing w:before="100" w:beforeAutospacing="1"/>
        <w:ind w:left="720"/>
        <w:contextualSpacing/>
      </w:pPr>
    </w:p>
    <w:p w14:paraId="3EFC5CAE" w14:textId="77777777" w:rsidR="00546C0E" w:rsidRDefault="00546C0E" w:rsidP="00835CDB">
      <w:pPr>
        <w:tabs>
          <w:tab w:val="left" w:pos="4487"/>
        </w:tabs>
        <w:spacing w:before="100" w:beforeAutospacing="1"/>
        <w:ind w:left="720"/>
        <w:contextualSpacing/>
      </w:pPr>
      <w:r>
        <w:t xml:space="preserve">Washrooms: Each washroom will have a limit of two students at any one time. </w:t>
      </w:r>
    </w:p>
    <w:p w14:paraId="2606E9B1" w14:textId="77777777" w:rsidR="00546C0E" w:rsidRDefault="00546C0E" w:rsidP="00835CDB">
      <w:pPr>
        <w:tabs>
          <w:tab w:val="left" w:pos="4487"/>
        </w:tabs>
        <w:spacing w:before="100" w:beforeAutospacing="1"/>
        <w:ind w:left="720"/>
        <w:contextualSpacing/>
      </w:pPr>
    </w:p>
    <w:p w14:paraId="1A54A74F" w14:textId="77777777" w:rsidR="00546C0E" w:rsidRDefault="00546C0E" w:rsidP="00835CDB">
      <w:pPr>
        <w:tabs>
          <w:tab w:val="left" w:pos="4487"/>
        </w:tabs>
        <w:spacing w:before="100" w:beforeAutospacing="1"/>
        <w:ind w:left="720"/>
        <w:contextualSpacing/>
      </w:pPr>
      <w:r>
        <w:t xml:space="preserve">Signage: There will be directional signage, and signage reminding students to participate in proper hand hygiene throughout the school. </w:t>
      </w:r>
    </w:p>
    <w:p w14:paraId="5D66C391" w14:textId="77777777" w:rsidR="00546C0E" w:rsidRDefault="00546C0E" w:rsidP="00835CDB">
      <w:pPr>
        <w:tabs>
          <w:tab w:val="left" w:pos="4487"/>
        </w:tabs>
        <w:spacing w:before="100" w:beforeAutospacing="1"/>
        <w:ind w:left="720"/>
        <w:contextualSpacing/>
      </w:pPr>
    </w:p>
    <w:p w14:paraId="51054EC5" w14:textId="17A919D9" w:rsidR="00546C0E" w:rsidRDefault="00546C0E" w:rsidP="00835CDB">
      <w:pPr>
        <w:tabs>
          <w:tab w:val="left" w:pos="4487"/>
        </w:tabs>
        <w:spacing w:before="100" w:beforeAutospacing="1"/>
        <w:ind w:left="720"/>
        <w:contextualSpacing/>
      </w:pPr>
      <w:r>
        <w:t>At home screening: Parent(s)/G</w:t>
      </w:r>
      <w:r>
        <w:t>uardian</w:t>
      </w:r>
      <w:r>
        <w:t>(</w:t>
      </w:r>
      <w:r>
        <w:t>s</w:t>
      </w:r>
      <w:r>
        <w:t>)</w:t>
      </w:r>
      <w:r>
        <w:t xml:space="preserve"> are asked to check their children daily for any signs of COVID-19. If students are presenting with any such signs</w:t>
      </w:r>
      <w:r>
        <w:t>, you</w:t>
      </w:r>
      <w:r>
        <w:t xml:space="preserve"> are </w:t>
      </w:r>
      <w:r>
        <w:t>asked to keep your</w:t>
      </w:r>
      <w:r>
        <w:t xml:space="preserve"> child at ho</w:t>
      </w:r>
      <w:r>
        <w:t>m</w:t>
      </w:r>
      <w:r w:rsidR="00C843BF">
        <w:t>e 24 hours after being symptom-free</w:t>
      </w:r>
      <w:r>
        <w:t xml:space="preserve">. </w:t>
      </w:r>
    </w:p>
    <w:p w14:paraId="7DC583AA" w14:textId="77777777" w:rsidR="00546C0E" w:rsidRDefault="00546C0E" w:rsidP="00835CDB">
      <w:pPr>
        <w:tabs>
          <w:tab w:val="left" w:pos="4487"/>
        </w:tabs>
        <w:spacing w:before="100" w:beforeAutospacing="1"/>
        <w:ind w:left="720"/>
        <w:contextualSpacing/>
      </w:pPr>
    </w:p>
    <w:p w14:paraId="7D009E48" w14:textId="6CE428DB" w:rsidR="00546C0E" w:rsidRDefault="00546C0E" w:rsidP="00835CDB">
      <w:pPr>
        <w:tabs>
          <w:tab w:val="left" w:pos="4487"/>
        </w:tabs>
        <w:spacing w:before="100" w:beforeAutospacing="1"/>
        <w:ind w:left="720"/>
        <w:contextualSpacing/>
      </w:pPr>
      <w:r>
        <w:t xml:space="preserve">Materials and Manipulatives: Students are asked to keep the materials and manipulatives they bring to school each day to a minimum. Soft or plush toys/items are not permitted at the school. </w:t>
      </w:r>
      <w:r>
        <w:t>Students will be provided with their own set of manipulatives at school.  All technological devices will be wiped down after each individual student use.</w:t>
      </w:r>
    </w:p>
    <w:p w14:paraId="748FC5C1" w14:textId="77777777" w:rsidR="00546C0E" w:rsidRDefault="00546C0E" w:rsidP="00835CDB">
      <w:pPr>
        <w:tabs>
          <w:tab w:val="left" w:pos="4487"/>
        </w:tabs>
        <w:spacing w:before="100" w:beforeAutospacing="1"/>
        <w:ind w:left="720"/>
        <w:contextualSpacing/>
      </w:pPr>
    </w:p>
    <w:p w14:paraId="24ADC0B9" w14:textId="77777777" w:rsidR="00E77DF2" w:rsidRDefault="00546C0E" w:rsidP="00835CDB">
      <w:pPr>
        <w:tabs>
          <w:tab w:val="left" w:pos="4487"/>
        </w:tabs>
        <w:spacing w:before="100" w:beforeAutospacing="1"/>
        <w:ind w:left="720"/>
        <w:contextualSpacing/>
      </w:pPr>
      <w:r>
        <w:t>I would like to once again thank you for your</w:t>
      </w:r>
      <w:r w:rsidR="00E77DF2">
        <w:t xml:space="preserve"> patience, flexibility and</w:t>
      </w:r>
      <w:r>
        <w:t xml:space="preserve"> support during these unprecedented times. Our staff are some of the mo</w:t>
      </w:r>
      <w:r w:rsidR="00E77DF2">
        <w:t>st kind</w:t>
      </w:r>
      <w:r>
        <w:t xml:space="preserve"> and ded</w:t>
      </w:r>
      <w:r>
        <w:t>icated professionals to work with</w:t>
      </w:r>
      <w:r>
        <w:t xml:space="preserve">. They are excited about the return to school and look forward to working collaboratively with you to ensure that the return to school for our students is both safe and engaging. </w:t>
      </w:r>
      <w:r w:rsidR="00E77DF2">
        <w:t xml:space="preserve"> </w:t>
      </w:r>
    </w:p>
    <w:p w14:paraId="4FC45C4F" w14:textId="77777777" w:rsidR="00E77DF2" w:rsidRDefault="00E77DF2" w:rsidP="00835CDB">
      <w:pPr>
        <w:tabs>
          <w:tab w:val="left" w:pos="4487"/>
        </w:tabs>
        <w:spacing w:before="100" w:beforeAutospacing="1"/>
        <w:ind w:left="720"/>
        <w:contextualSpacing/>
      </w:pPr>
    </w:p>
    <w:p w14:paraId="4BF3C829" w14:textId="38C7458F" w:rsidR="00832EC5" w:rsidRDefault="00546C0E" w:rsidP="00835CDB">
      <w:pPr>
        <w:tabs>
          <w:tab w:val="left" w:pos="4487"/>
        </w:tabs>
        <w:spacing w:before="100" w:beforeAutospacing="1"/>
        <w:ind w:left="720"/>
        <w:contextualSpacing/>
      </w:pPr>
      <w:bookmarkStart w:id="0" w:name="_GoBack"/>
      <w:bookmarkEnd w:id="0"/>
      <w:r>
        <w:t>Please do not hesitate to reach out to me if you have any questions.</w:t>
      </w:r>
    </w:p>
    <w:p w14:paraId="717B8C2A" w14:textId="0448974A" w:rsidR="00546C0E" w:rsidRDefault="00546C0E" w:rsidP="00835CDB">
      <w:pPr>
        <w:tabs>
          <w:tab w:val="left" w:pos="4487"/>
        </w:tabs>
        <w:spacing w:before="100" w:beforeAutospacing="1"/>
        <w:ind w:left="720"/>
        <w:contextualSpacing/>
      </w:pPr>
    </w:p>
    <w:p w14:paraId="6FE0A3EF" w14:textId="49BC4F27" w:rsidR="00546C0E" w:rsidRDefault="00546C0E" w:rsidP="00835CDB">
      <w:pPr>
        <w:tabs>
          <w:tab w:val="left" w:pos="4487"/>
        </w:tabs>
        <w:spacing w:before="100" w:beforeAutospacing="1"/>
        <w:ind w:left="720"/>
        <w:contextualSpacing/>
      </w:pPr>
      <w:r>
        <w:t>Sincerely,</w:t>
      </w:r>
    </w:p>
    <w:p w14:paraId="58355C3D" w14:textId="15530C92" w:rsidR="00546C0E" w:rsidRDefault="00546C0E" w:rsidP="00835CDB">
      <w:pPr>
        <w:tabs>
          <w:tab w:val="left" w:pos="4487"/>
        </w:tabs>
        <w:spacing w:before="100" w:beforeAutospacing="1"/>
        <w:ind w:left="720"/>
        <w:contextualSpacing/>
      </w:pPr>
    </w:p>
    <w:p w14:paraId="2E15F46A" w14:textId="1D4FEE7E" w:rsidR="00546C0E" w:rsidRDefault="00546C0E" w:rsidP="00835CDB">
      <w:pPr>
        <w:tabs>
          <w:tab w:val="left" w:pos="4487"/>
        </w:tabs>
        <w:spacing w:before="100" w:beforeAutospacing="1"/>
        <w:ind w:left="720"/>
        <w:contextualSpacing/>
      </w:pPr>
      <w:r>
        <w:t>Amy Cuthbert-Brown</w:t>
      </w:r>
    </w:p>
    <w:p w14:paraId="1E7D2999" w14:textId="2BB5C260" w:rsidR="00546C0E" w:rsidRDefault="00546C0E" w:rsidP="00835CDB">
      <w:pPr>
        <w:tabs>
          <w:tab w:val="left" w:pos="4487"/>
        </w:tabs>
        <w:spacing w:before="100" w:beforeAutospacing="1"/>
        <w:ind w:left="720"/>
        <w:contextualSpacing/>
      </w:pPr>
      <w:r>
        <w:t xml:space="preserve">Vice-Principal </w:t>
      </w:r>
    </w:p>
    <w:p w14:paraId="76EEB403" w14:textId="38C2E03D" w:rsidR="00546C0E" w:rsidRDefault="00546C0E" w:rsidP="00835CDB">
      <w:pPr>
        <w:tabs>
          <w:tab w:val="left" w:pos="4487"/>
        </w:tabs>
        <w:spacing w:before="100" w:beforeAutospacing="1"/>
        <w:ind w:left="720"/>
        <w:contextualSpacing/>
      </w:pPr>
      <w:r>
        <w:t>Sacred Heart Catholic School</w:t>
      </w:r>
    </w:p>
    <w:p w14:paraId="27214E31" w14:textId="7E99A22E" w:rsidR="00546C0E" w:rsidRPr="003A5591" w:rsidRDefault="00546C0E" w:rsidP="00835CDB">
      <w:pPr>
        <w:tabs>
          <w:tab w:val="left" w:pos="4487"/>
        </w:tabs>
        <w:spacing w:before="100" w:beforeAutospacing="1"/>
        <w:ind w:left="720"/>
        <w:contextualSpacing/>
        <w:rPr>
          <w:rFonts w:cs="Arial"/>
          <w:color w:val="000000" w:themeColor="text1"/>
        </w:rPr>
      </w:pPr>
      <w:r>
        <w:t>Wolfe Island</w:t>
      </w:r>
    </w:p>
    <w:sectPr w:rsidR="00546C0E" w:rsidRPr="003A5591" w:rsidSect="00D25586">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7AA2D1" w14:textId="77777777" w:rsidR="00A4018E" w:rsidRDefault="00A4018E" w:rsidP="00D807D8">
      <w:r>
        <w:separator/>
      </w:r>
    </w:p>
  </w:endnote>
  <w:endnote w:type="continuationSeparator" w:id="0">
    <w:p w14:paraId="142B0807" w14:textId="77777777" w:rsidR="00A4018E" w:rsidRDefault="00A4018E"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06835" w14:textId="77777777" w:rsidR="00E23470" w:rsidRDefault="00E234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8BDAD" w14:textId="77777777" w:rsidR="009D28F4" w:rsidRDefault="007923E7">
    <w:pPr>
      <w:pStyle w:val="Footer"/>
    </w:pPr>
    <w:r>
      <w:rPr>
        <w:noProof/>
      </w:rPr>
      <mc:AlternateContent>
        <mc:Choice Requires="wps">
          <w:drawing>
            <wp:anchor distT="0" distB="0" distL="114300" distR="114300" simplePos="0" relativeHeight="251660288" behindDoc="0" locked="0" layoutInCell="1" allowOverlap="1" wp14:anchorId="50A2A99D" wp14:editId="0B51D670">
              <wp:simplePos x="0" y="0"/>
              <wp:positionH relativeFrom="page">
                <wp:posOffset>880745</wp:posOffset>
              </wp:positionH>
              <wp:positionV relativeFrom="page">
                <wp:posOffset>9145934</wp:posOffset>
              </wp:positionV>
              <wp:extent cx="3268345" cy="685194"/>
              <wp:effectExtent l="0" t="0" r="8255" b="635"/>
              <wp:wrapNone/>
              <wp:docPr id="2" name="Text Box 2"/>
              <wp:cNvGraphicFramePr/>
              <a:graphic xmlns:a="http://schemas.openxmlformats.org/drawingml/2006/main">
                <a:graphicData uri="http://schemas.microsoft.com/office/word/2010/wordprocessingShape">
                  <wps:wsp>
                    <wps:cNvSpPr txBox="1"/>
                    <wps:spPr>
                      <a:xfrm>
                        <a:off x="0" y="0"/>
                        <a:ext cx="3268345" cy="685194"/>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03DD0CA" w14:textId="77777777" w:rsidR="007923E7" w:rsidRPr="007923E7" w:rsidRDefault="007923E7" w:rsidP="00AA5E5B">
                          <w:pPr>
                            <w:spacing w:line="276" w:lineRule="auto"/>
                            <w:rPr>
                              <w:rFonts w:ascii="Arial" w:hAnsi="Arial" w:cs="Arial"/>
                              <w:b/>
                              <w:color w:val="8C1D40"/>
                              <w:sz w:val="18"/>
                              <w:szCs w:val="18"/>
                            </w:rPr>
                          </w:pPr>
                          <w:r w:rsidRPr="007923E7">
                            <w:rPr>
                              <w:rFonts w:ascii="Arial" w:hAnsi="Arial" w:cs="Arial"/>
                              <w:b/>
                              <w:color w:val="8C1D40"/>
                              <w:sz w:val="18"/>
                              <w:szCs w:val="18"/>
                            </w:rPr>
                            <w:t>Sacred Heart Catholic School</w:t>
                          </w:r>
                        </w:p>
                        <w:p w14:paraId="7E7F979E" w14:textId="77777777" w:rsidR="00AA5E5B" w:rsidRPr="00AA5E5B" w:rsidRDefault="00AA5E5B" w:rsidP="00AA5E5B">
                          <w:pPr>
                            <w:spacing w:line="276" w:lineRule="auto"/>
                            <w:rPr>
                              <w:rFonts w:ascii="Arial" w:hAnsi="Arial" w:cs="Arial"/>
                              <w:color w:val="8C1D40"/>
                              <w:sz w:val="18"/>
                              <w:szCs w:val="18"/>
                            </w:rPr>
                          </w:pPr>
                          <w:r w:rsidRPr="00AA5E5B">
                            <w:rPr>
                              <w:rFonts w:ascii="Arial" w:hAnsi="Arial" w:cs="Arial"/>
                              <w:color w:val="8C1D40"/>
                              <w:sz w:val="18"/>
                              <w:szCs w:val="18"/>
                            </w:rPr>
                            <w:t>#57 Rd. 95,</w:t>
                          </w:r>
                          <w:r w:rsidR="00857FC7">
                            <w:rPr>
                              <w:rFonts w:ascii="Arial" w:hAnsi="Arial" w:cs="Arial"/>
                              <w:color w:val="8C1D40"/>
                              <w:sz w:val="18"/>
                              <w:szCs w:val="18"/>
                            </w:rPr>
                            <w:t xml:space="preserve"> Box 59, Wolfe Island, Ontario </w:t>
                          </w:r>
                          <w:r w:rsidRPr="00AA5E5B">
                            <w:rPr>
                              <w:rFonts w:ascii="Arial" w:hAnsi="Arial" w:cs="Arial"/>
                              <w:color w:val="8C1D40"/>
                              <w:sz w:val="18"/>
                              <w:szCs w:val="18"/>
                            </w:rPr>
                            <w:t xml:space="preserve">K0H 2Y0 </w:t>
                          </w:r>
                        </w:p>
                        <w:p w14:paraId="7FE8781D" w14:textId="77777777" w:rsidR="009D28F4" w:rsidRPr="00962DB6" w:rsidRDefault="00AA5E5B" w:rsidP="00AA5E5B">
                          <w:pPr>
                            <w:spacing w:line="276" w:lineRule="auto"/>
                            <w:rPr>
                              <w:rFonts w:ascii="Arial" w:hAnsi="Arial" w:cs="Arial"/>
                              <w:b/>
                              <w:color w:val="8C1D40"/>
                              <w:sz w:val="18"/>
                              <w:szCs w:val="18"/>
                            </w:rPr>
                          </w:pPr>
                          <w:r w:rsidRPr="00AA5E5B">
                            <w:rPr>
                              <w:rFonts w:ascii="Arial" w:hAnsi="Arial" w:cs="Arial"/>
                              <w:b/>
                              <w:color w:val="8C1D40"/>
                              <w:sz w:val="18"/>
                              <w:szCs w:val="18"/>
                            </w:rPr>
                            <w:t>Tel:</w:t>
                          </w:r>
                          <w:r w:rsidRPr="00AA5E5B">
                            <w:rPr>
                              <w:rFonts w:ascii="Arial" w:hAnsi="Arial" w:cs="Arial"/>
                              <w:color w:val="8C1D40"/>
                              <w:sz w:val="18"/>
                              <w:szCs w:val="18"/>
                            </w:rPr>
                            <w:t xml:space="preserve"> </w:t>
                          </w:r>
                          <w:r>
                            <w:rPr>
                              <w:rFonts w:ascii="Arial" w:hAnsi="Arial" w:cs="Arial"/>
                              <w:color w:val="8C1D40"/>
                              <w:sz w:val="18"/>
                              <w:szCs w:val="18"/>
                            </w:rPr>
                            <w:t xml:space="preserve">1 (613) 385.2348   </w:t>
                          </w:r>
                          <w:r w:rsidRPr="00AA5E5B">
                            <w:rPr>
                              <w:rFonts w:ascii="Arial" w:hAnsi="Arial" w:cs="Arial"/>
                              <w:b/>
                              <w:color w:val="8C1D40"/>
                              <w:sz w:val="18"/>
                              <w:szCs w:val="18"/>
                            </w:rPr>
                            <w:t>Fax:</w:t>
                          </w:r>
                          <w:r>
                            <w:rPr>
                              <w:rFonts w:ascii="Arial" w:hAnsi="Arial" w:cs="Arial"/>
                              <w:color w:val="8C1D40"/>
                              <w:sz w:val="18"/>
                              <w:szCs w:val="18"/>
                            </w:rPr>
                            <w:t xml:space="preserve"> 1 (613) 385.1415</w:t>
                          </w:r>
                          <w:r>
                            <w:rPr>
                              <w:rFonts w:ascii="Arial" w:hAnsi="Arial" w:cs="Arial"/>
                              <w:color w:val="8C1D40"/>
                              <w:sz w:val="18"/>
                              <w:szCs w:val="18"/>
                            </w:rPr>
                            <w:br/>
                          </w:r>
                          <w:r w:rsidRPr="00AA5E5B">
                            <w:rPr>
                              <w:rFonts w:ascii="Arial" w:hAnsi="Arial" w:cs="Arial"/>
                              <w:color w:val="8C1D40"/>
                              <w:sz w:val="18"/>
                              <w:szCs w:val="18"/>
                            </w:rPr>
                            <w:t xml:space="preserve">flhpshrt@alcdsb.on.ca   </w:t>
                          </w:r>
                          <w:r w:rsidRPr="00AA5E5B">
                            <w:rPr>
                              <w:rFonts w:ascii="Arial" w:hAnsi="Arial" w:cs="Arial"/>
                              <w:b/>
                              <w:color w:val="8C1D40"/>
                              <w:sz w:val="18"/>
                              <w:szCs w:val="18"/>
                            </w:rPr>
                            <w:t>www.alcdsb.on.ca/school/shrt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A2A99D" id="_x0000_t202" coordsize="21600,21600" o:spt="202" path="m,l,21600r21600,l21600,xe">
              <v:stroke joinstyle="miter"/>
              <v:path gradientshapeok="t" o:connecttype="rect"/>
            </v:shapetype>
            <v:shape id="Text Box 2" o:spid="_x0000_s1026" type="#_x0000_t202" style="position:absolute;margin-left:69.35pt;margin-top:720.15pt;width:257.35pt;height:53.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" filled="f" stroked="f">
              <v:textbox inset="0,0,0,0">
                <w:txbxContent>
                  <w:p w14:paraId="203DD0CA" w14:textId="77777777" w:rsidR="007923E7" w:rsidRPr="007923E7" w:rsidRDefault="007923E7" w:rsidP="00AA5E5B">
                    <w:pPr>
                      <w:spacing w:line="276" w:lineRule="auto"/>
                      <w:rPr>
                        <w:rFonts w:ascii="Arial" w:hAnsi="Arial" w:cs="Arial"/>
                        <w:b/>
                        <w:color w:val="8C1D40"/>
                        <w:sz w:val="18"/>
                        <w:szCs w:val="18"/>
                      </w:rPr>
                    </w:pPr>
                    <w:r w:rsidRPr="007923E7">
                      <w:rPr>
                        <w:rFonts w:ascii="Arial" w:hAnsi="Arial" w:cs="Arial"/>
                        <w:b/>
                        <w:color w:val="8C1D40"/>
                        <w:sz w:val="18"/>
                        <w:szCs w:val="18"/>
                      </w:rPr>
                      <w:t>Sacred Heart Catholic School</w:t>
                    </w:r>
                  </w:p>
                  <w:p w14:paraId="7E7F979E" w14:textId="77777777" w:rsidR="00AA5E5B" w:rsidRPr="00AA5E5B" w:rsidRDefault="00AA5E5B" w:rsidP="00AA5E5B">
                    <w:pPr>
                      <w:spacing w:line="276" w:lineRule="auto"/>
                      <w:rPr>
                        <w:rFonts w:ascii="Arial" w:hAnsi="Arial" w:cs="Arial"/>
                        <w:color w:val="8C1D40"/>
                        <w:sz w:val="18"/>
                        <w:szCs w:val="18"/>
                      </w:rPr>
                    </w:pPr>
                    <w:r w:rsidRPr="00AA5E5B">
                      <w:rPr>
                        <w:rFonts w:ascii="Arial" w:hAnsi="Arial" w:cs="Arial"/>
                        <w:color w:val="8C1D40"/>
                        <w:sz w:val="18"/>
                        <w:szCs w:val="18"/>
                      </w:rPr>
                      <w:t>#57 Rd. 95,</w:t>
                    </w:r>
                    <w:r w:rsidR="00857FC7">
                      <w:rPr>
                        <w:rFonts w:ascii="Arial" w:hAnsi="Arial" w:cs="Arial"/>
                        <w:color w:val="8C1D40"/>
                        <w:sz w:val="18"/>
                        <w:szCs w:val="18"/>
                      </w:rPr>
                      <w:t xml:space="preserve"> Box 59, Wolfe Island, Ontario </w:t>
                    </w:r>
                    <w:r w:rsidRPr="00AA5E5B">
                      <w:rPr>
                        <w:rFonts w:ascii="Arial" w:hAnsi="Arial" w:cs="Arial"/>
                        <w:color w:val="8C1D40"/>
                        <w:sz w:val="18"/>
                        <w:szCs w:val="18"/>
                      </w:rPr>
                      <w:t xml:space="preserve">K0H 2Y0 </w:t>
                    </w:r>
                  </w:p>
                  <w:p w14:paraId="7FE8781D" w14:textId="77777777" w:rsidR="009D28F4" w:rsidRPr="00962DB6" w:rsidRDefault="00AA5E5B" w:rsidP="00AA5E5B">
                    <w:pPr>
                      <w:spacing w:line="276" w:lineRule="auto"/>
                      <w:rPr>
                        <w:rFonts w:ascii="Arial" w:hAnsi="Arial" w:cs="Arial"/>
                        <w:b/>
                        <w:color w:val="8C1D40"/>
                        <w:sz w:val="18"/>
                        <w:szCs w:val="18"/>
                      </w:rPr>
                    </w:pPr>
                    <w:r w:rsidRPr="00AA5E5B">
                      <w:rPr>
                        <w:rFonts w:ascii="Arial" w:hAnsi="Arial" w:cs="Arial"/>
                        <w:b/>
                        <w:color w:val="8C1D40"/>
                        <w:sz w:val="18"/>
                        <w:szCs w:val="18"/>
                      </w:rPr>
                      <w:t>Tel:</w:t>
                    </w:r>
                    <w:r w:rsidRPr="00AA5E5B">
                      <w:rPr>
                        <w:rFonts w:ascii="Arial" w:hAnsi="Arial" w:cs="Arial"/>
                        <w:color w:val="8C1D40"/>
                        <w:sz w:val="18"/>
                        <w:szCs w:val="18"/>
                      </w:rPr>
                      <w:t xml:space="preserve"> </w:t>
                    </w:r>
                    <w:r>
                      <w:rPr>
                        <w:rFonts w:ascii="Arial" w:hAnsi="Arial" w:cs="Arial"/>
                        <w:color w:val="8C1D40"/>
                        <w:sz w:val="18"/>
                        <w:szCs w:val="18"/>
                      </w:rPr>
                      <w:t xml:space="preserve">1 (613) 385.2348   </w:t>
                    </w:r>
                    <w:r w:rsidRPr="00AA5E5B">
                      <w:rPr>
                        <w:rFonts w:ascii="Arial" w:hAnsi="Arial" w:cs="Arial"/>
                        <w:b/>
                        <w:color w:val="8C1D40"/>
                        <w:sz w:val="18"/>
                        <w:szCs w:val="18"/>
                      </w:rPr>
                      <w:t>Fax:</w:t>
                    </w:r>
                    <w:r>
                      <w:rPr>
                        <w:rFonts w:ascii="Arial" w:hAnsi="Arial" w:cs="Arial"/>
                        <w:color w:val="8C1D40"/>
                        <w:sz w:val="18"/>
                        <w:szCs w:val="18"/>
                      </w:rPr>
                      <w:t xml:space="preserve"> 1 (613) 385.1415</w:t>
                    </w:r>
                    <w:r>
                      <w:rPr>
                        <w:rFonts w:ascii="Arial" w:hAnsi="Arial" w:cs="Arial"/>
                        <w:color w:val="8C1D40"/>
                        <w:sz w:val="18"/>
                        <w:szCs w:val="18"/>
                      </w:rPr>
                      <w:br/>
                    </w:r>
                    <w:r w:rsidRPr="00AA5E5B">
                      <w:rPr>
                        <w:rFonts w:ascii="Arial" w:hAnsi="Arial" w:cs="Arial"/>
                        <w:color w:val="8C1D40"/>
                        <w:sz w:val="18"/>
                        <w:szCs w:val="18"/>
                      </w:rPr>
                      <w:t xml:space="preserve">flhpshrt@alcdsb.on.ca   </w:t>
                    </w:r>
                    <w:r w:rsidRPr="00AA5E5B">
                      <w:rPr>
                        <w:rFonts w:ascii="Arial" w:hAnsi="Arial" w:cs="Arial"/>
                        <w:b/>
                        <w:color w:val="8C1D40"/>
                        <w:sz w:val="18"/>
                        <w:szCs w:val="18"/>
                      </w:rPr>
                      <w:t>www.alcdsb.on.ca/school/shrt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8EE1D" w14:textId="77777777" w:rsidR="00E23470" w:rsidRDefault="00E234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16C196" w14:textId="77777777" w:rsidR="00A4018E" w:rsidRDefault="00A4018E" w:rsidP="00D807D8">
      <w:r>
        <w:separator/>
      </w:r>
    </w:p>
  </w:footnote>
  <w:footnote w:type="continuationSeparator" w:id="0">
    <w:p w14:paraId="73993D50" w14:textId="77777777" w:rsidR="00A4018E" w:rsidRDefault="00A4018E" w:rsidP="00D807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CA838" w14:textId="77777777" w:rsidR="00E23470" w:rsidRDefault="00E234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42EE3" w14:textId="77777777" w:rsidR="00E23470" w:rsidRDefault="00E234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317CE" w14:textId="77777777" w:rsidR="007923E7" w:rsidRDefault="007923E7">
    <w:pPr>
      <w:pStyle w:val="Header"/>
    </w:pPr>
    <w:r w:rsidRPr="007923E7">
      <w:rPr>
        <w:noProof/>
      </w:rPr>
      <w:drawing>
        <wp:anchor distT="0" distB="0" distL="114300" distR="114300" simplePos="0" relativeHeight="251662336" behindDoc="0" locked="0" layoutInCell="1" allowOverlap="1" wp14:anchorId="5D9C3777" wp14:editId="4D08B396">
          <wp:simplePos x="0" y="0"/>
          <wp:positionH relativeFrom="page">
            <wp:posOffset>16510</wp:posOffset>
          </wp:positionH>
          <wp:positionV relativeFrom="page">
            <wp:posOffset>-635</wp:posOffset>
          </wp:positionV>
          <wp:extent cx="7788275" cy="10077450"/>
          <wp:effectExtent l="0" t="0" r="952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8275" cy="1007745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7923E7">
      <w:rPr>
        <w:noProof/>
      </w:rPr>
      <mc:AlternateContent>
        <mc:Choice Requires="wps">
          <w:drawing>
            <wp:anchor distT="0" distB="0" distL="114300" distR="114300" simplePos="0" relativeHeight="251663360" behindDoc="0" locked="0" layoutInCell="1" allowOverlap="1" wp14:anchorId="61DE55C9" wp14:editId="298DE71F">
              <wp:simplePos x="0" y="0"/>
              <wp:positionH relativeFrom="page">
                <wp:posOffset>915035</wp:posOffset>
              </wp:positionH>
              <wp:positionV relativeFrom="page">
                <wp:posOffset>1176020</wp:posOffset>
              </wp:positionV>
              <wp:extent cx="3268345" cy="454025"/>
              <wp:effectExtent l="0" t="0" r="8255" b="3175"/>
              <wp:wrapNone/>
              <wp:docPr id="3" name="Text Box 3"/>
              <wp:cNvGraphicFramePr/>
              <a:graphic xmlns:a="http://schemas.openxmlformats.org/drawingml/2006/main">
                <a:graphicData uri="http://schemas.microsoft.com/office/word/2010/wordprocessingShape">
                  <wps:wsp>
                    <wps:cNvSpPr txBox="1"/>
                    <wps:spPr>
                      <a:xfrm>
                        <a:off x="0" y="0"/>
                        <a:ext cx="3268345" cy="45402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8A75FCA" w14:textId="77777777" w:rsidR="007923E7" w:rsidRPr="00AA5E5B" w:rsidRDefault="007923E7" w:rsidP="007923E7">
                          <w:pPr>
                            <w:spacing w:line="276" w:lineRule="auto"/>
                            <w:rPr>
                              <w:rFonts w:ascii="Arial" w:hAnsi="Arial" w:cs="Arial"/>
                              <w:color w:val="8C1D40"/>
                              <w:sz w:val="18"/>
                              <w:szCs w:val="18"/>
                            </w:rPr>
                          </w:pPr>
                          <w:r w:rsidRPr="00AA5E5B">
                            <w:rPr>
                              <w:rFonts w:ascii="Arial" w:hAnsi="Arial" w:cs="Arial"/>
                              <w:color w:val="8C1D40"/>
                              <w:sz w:val="18"/>
                              <w:szCs w:val="18"/>
                            </w:rPr>
                            <w:t>#57 Rd. 95,</w:t>
                          </w:r>
                          <w:r>
                            <w:rPr>
                              <w:rFonts w:ascii="Arial" w:hAnsi="Arial" w:cs="Arial"/>
                              <w:color w:val="8C1D40"/>
                              <w:sz w:val="18"/>
                              <w:szCs w:val="18"/>
                            </w:rPr>
                            <w:t xml:space="preserve"> Box 59, Wolfe Island, Ontario </w:t>
                          </w:r>
                          <w:r w:rsidRPr="00AA5E5B">
                            <w:rPr>
                              <w:rFonts w:ascii="Arial" w:hAnsi="Arial" w:cs="Arial"/>
                              <w:color w:val="8C1D40"/>
                              <w:sz w:val="18"/>
                              <w:szCs w:val="18"/>
                            </w:rPr>
                            <w:t xml:space="preserve">K0H 2Y0 </w:t>
                          </w:r>
                        </w:p>
                        <w:p w14:paraId="681293C2" w14:textId="77777777" w:rsidR="007923E7" w:rsidRPr="00962DB6" w:rsidRDefault="007923E7" w:rsidP="007923E7">
                          <w:pPr>
                            <w:spacing w:line="276" w:lineRule="auto"/>
                            <w:rPr>
                              <w:rFonts w:ascii="Arial" w:hAnsi="Arial" w:cs="Arial"/>
                              <w:b/>
                              <w:color w:val="8C1D40"/>
                              <w:sz w:val="18"/>
                              <w:szCs w:val="18"/>
                            </w:rPr>
                          </w:pPr>
                          <w:r w:rsidRPr="00AA5E5B">
                            <w:rPr>
                              <w:rFonts w:ascii="Arial" w:hAnsi="Arial" w:cs="Arial"/>
                              <w:b/>
                              <w:color w:val="8C1D40"/>
                              <w:sz w:val="18"/>
                              <w:szCs w:val="18"/>
                            </w:rPr>
                            <w:t>Tel:</w:t>
                          </w:r>
                          <w:r w:rsidRPr="00AA5E5B">
                            <w:rPr>
                              <w:rFonts w:ascii="Arial" w:hAnsi="Arial" w:cs="Arial"/>
                              <w:color w:val="8C1D40"/>
                              <w:sz w:val="18"/>
                              <w:szCs w:val="18"/>
                            </w:rPr>
                            <w:t xml:space="preserve"> </w:t>
                          </w:r>
                          <w:r>
                            <w:rPr>
                              <w:rFonts w:ascii="Arial" w:hAnsi="Arial" w:cs="Arial"/>
                              <w:color w:val="8C1D40"/>
                              <w:sz w:val="18"/>
                              <w:szCs w:val="18"/>
                            </w:rPr>
                            <w:t xml:space="preserve">1 (613) 385.2348   </w:t>
                          </w:r>
                          <w:r w:rsidRPr="00AA5E5B">
                            <w:rPr>
                              <w:rFonts w:ascii="Arial" w:hAnsi="Arial" w:cs="Arial"/>
                              <w:b/>
                              <w:color w:val="8C1D40"/>
                              <w:sz w:val="18"/>
                              <w:szCs w:val="18"/>
                            </w:rPr>
                            <w:t>Fax:</w:t>
                          </w:r>
                          <w:r>
                            <w:rPr>
                              <w:rFonts w:ascii="Arial" w:hAnsi="Arial" w:cs="Arial"/>
                              <w:color w:val="8C1D40"/>
                              <w:sz w:val="18"/>
                              <w:szCs w:val="18"/>
                            </w:rPr>
                            <w:t xml:space="preserve"> 1 (613) 385.1415</w:t>
                          </w:r>
                          <w:r>
                            <w:rPr>
                              <w:rFonts w:ascii="Arial" w:hAnsi="Arial" w:cs="Arial"/>
                              <w:color w:val="8C1D40"/>
                              <w:sz w:val="18"/>
                              <w:szCs w:val="18"/>
                            </w:rPr>
                            <w:br/>
                          </w:r>
                          <w:r w:rsidRPr="00AA5E5B">
                            <w:rPr>
                              <w:rFonts w:ascii="Arial" w:hAnsi="Arial" w:cs="Arial"/>
                              <w:color w:val="8C1D40"/>
                              <w:sz w:val="18"/>
                              <w:szCs w:val="18"/>
                            </w:rPr>
                            <w:t xml:space="preserve">flhpshrt@alcdsb.on.ca   </w:t>
                          </w:r>
                          <w:r w:rsidRPr="00AA5E5B">
                            <w:rPr>
                              <w:rFonts w:ascii="Arial" w:hAnsi="Arial" w:cs="Arial"/>
                              <w:b/>
                              <w:color w:val="8C1D40"/>
                              <w:sz w:val="18"/>
                              <w:szCs w:val="18"/>
                            </w:rPr>
                            <w:t>www.alcdsb.on.ca/school/shrt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DE55C9" id="_x0000_t202" coordsize="21600,21600" o:spt="202" path="m,l,21600r21600,l21600,xe">
              <v:stroke joinstyle="miter"/>
              <v:path gradientshapeok="t" o:connecttype="rect"/>
            </v:shapetype>
            <v:shape id="Text Box 3" o:spid="_x0000_s1027" type="#_x0000_t202" style="position:absolute;margin-left:72.05pt;margin-top:92.6pt;width:257.35pt;height:35.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" filled="f" stroked="f">
              <v:textbox inset="0,0,0,0">
                <w:txbxContent>
                  <w:p w14:paraId="18A75FCA" w14:textId="77777777" w:rsidR="007923E7" w:rsidRPr="00AA5E5B" w:rsidRDefault="007923E7" w:rsidP="007923E7">
                    <w:pPr>
                      <w:spacing w:line="276" w:lineRule="auto"/>
                      <w:rPr>
                        <w:rFonts w:ascii="Arial" w:hAnsi="Arial" w:cs="Arial"/>
                        <w:color w:val="8C1D40"/>
                        <w:sz w:val="18"/>
                        <w:szCs w:val="18"/>
                      </w:rPr>
                    </w:pPr>
                    <w:r w:rsidRPr="00AA5E5B">
                      <w:rPr>
                        <w:rFonts w:ascii="Arial" w:hAnsi="Arial" w:cs="Arial"/>
                        <w:color w:val="8C1D40"/>
                        <w:sz w:val="18"/>
                        <w:szCs w:val="18"/>
                      </w:rPr>
                      <w:t>#57 Rd. 95,</w:t>
                    </w:r>
                    <w:r>
                      <w:rPr>
                        <w:rFonts w:ascii="Arial" w:hAnsi="Arial" w:cs="Arial"/>
                        <w:color w:val="8C1D40"/>
                        <w:sz w:val="18"/>
                        <w:szCs w:val="18"/>
                      </w:rPr>
                      <w:t xml:space="preserve"> Box 59, Wolfe Island, Ontario </w:t>
                    </w:r>
                    <w:r w:rsidRPr="00AA5E5B">
                      <w:rPr>
                        <w:rFonts w:ascii="Arial" w:hAnsi="Arial" w:cs="Arial"/>
                        <w:color w:val="8C1D40"/>
                        <w:sz w:val="18"/>
                        <w:szCs w:val="18"/>
                      </w:rPr>
                      <w:t xml:space="preserve">K0H 2Y0 </w:t>
                    </w:r>
                  </w:p>
                  <w:p w14:paraId="681293C2" w14:textId="77777777" w:rsidR="007923E7" w:rsidRPr="00962DB6" w:rsidRDefault="007923E7" w:rsidP="007923E7">
                    <w:pPr>
                      <w:spacing w:line="276" w:lineRule="auto"/>
                      <w:rPr>
                        <w:rFonts w:ascii="Arial" w:hAnsi="Arial" w:cs="Arial"/>
                        <w:b/>
                        <w:color w:val="8C1D40"/>
                        <w:sz w:val="18"/>
                        <w:szCs w:val="18"/>
                      </w:rPr>
                    </w:pPr>
                    <w:r w:rsidRPr="00AA5E5B">
                      <w:rPr>
                        <w:rFonts w:ascii="Arial" w:hAnsi="Arial" w:cs="Arial"/>
                        <w:b/>
                        <w:color w:val="8C1D40"/>
                        <w:sz w:val="18"/>
                        <w:szCs w:val="18"/>
                      </w:rPr>
                      <w:t>Tel:</w:t>
                    </w:r>
                    <w:r w:rsidRPr="00AA5E5B">
                      <w:rPr>
                        <w:rFonts w:ascii="Arial" w:hAnsi="Arial" w:cs="Arial"/>
                        <w:color w:val="8C1D40"/>
                        <w:sz w:val="18"/>
                        <w:szCs w:val="18"/>
                      </w:rPr>
                      <w:t xml:space="preserve"> </w:t>
                    </w:r>
                    <w:r>
                      <w:rPr>
                        <w:rFonts w:ascii="Arial" w:hAnsi="Arial" w:cs="Arial"/>
                        <w:color w:val="8C1D40"/>
                        <w:sz w:val="18"/>
                        <w:szCs w:val="18"/>
                      </w:rPr>
                      <w:t xml:space="preserve">1 (613) 385.2348   </w:t>
                    </w:r>
                    <w:r w:rsidRPr="00AA5E5B">
                      <w:rPr>
                        <w:rFonts w:ascii="Arial" w:hAnsi="Arial" w:cs="Arial"/>
                        <w:b/>
                        <w:color w:val="8C1D40"/>
                        <w:sz w:val="18"/>
                        <w:szCs w:val="18"/>
                      </w:rPr>
                      <w:t>Fax:</w:t>
                    </w:r>
                    <w:r>
                      <w:rPr>
                        <w:rFonts w:ascii="Arial" w:hAnsi="Arial" w:cs="Arial"/>
                        <w:color w:val="8C1D40"/>
                        <w:sz w:val="18"/>
                        <w:szCs w:val="18"/>
                      </w:rPr>
                      <w:t xml:space="preserve"> 1 (613) 385.1415</w:t>
                    </w:r>
                    <w:r>
                      <w:rPr>
                        <w:rFonts w:ascii="Arial" w:hAnsi="Arial" w:cs="Arial"/>
                        <w:color w:val="8C1D40"/>
                        <w:sz w:val="18"/>
                        <w:szCs w:val="18"/>
                      </w:rPr>
                      <w:br/>
                    </w:r>
                    <w:r w:rsidRPr="00AA5E5B">
                      <w:rPr>
                        <w:rFonts w:ascii="Arial" w:hAnsi="Arial" w:cs="Arial"/>
                        <w:color w:val="8C1D40"/>
                        <w:sz w:val="18"/>
                        <w:szCs w:val="18"/>
                      </w:rPr>
                      <w:t xml:space="preserve">flhpshrt@alcdsb.on.ca   </w:t>
                    </w:r>
                    <w:r w:rsidRPr="00AA5E5B">
                      <w:rPr>
                        <w:rFonts w:ascii="Arial" w:hAnsi="Arial" w:cs="Arial"/>
                        <w:b/>
                        <w:color w:val="8C1D40"/>
                        <w:sz w:val="18"/>
                        <w:szCs w:val="18"/>
                      </w:rPr>
                      <w:t>www.alcdsb.on.ca/school/shrt</w:t>
                    </w:r>
                  </w:p>
                </w:txbxContent>
              </v:textbox>
              <w10:wrap anchorx="page" anchory="page"/>
            </v:shape>
          </w:pict>
        </mc:Fallback>
      </mc:AlternateContent>
    </w:r>
    <w:r w:rsidRPr="007923E7">
      <w:rPr>
        <w:noProof/>
      </w:rPr>
      <mc:AlternateContent>
        <mc:Choice Requires="wps">
          <w:drawing>
            <wp:anchor distT="0" distB="0" distL="114300" distR="114300" simplePos="0" relativeHeight="251664384" behindDoc="0" locked="0" layoutInCell="1" allowOverlap="1" wp14:anchorId="43E867B4" wp14:editId="45DF3D41">
              <wp:simplePos x="0" y="0"/>
              <wp:positionH relativeFrom="page">
                <wp:posOffset>916305</wp:posOffset>
              </wp:positionH>
              <wp:positionV relativeFrom="page">
                <wp:posOffset>9307830</wp:posOffset>
              </wp:positionV>
              <wp:extent cx="3541395" cy="450850"/>
              <wp:effectExtent l="0" t="0" r="14605" b="6350"/>
              <wp:wrapNone/>
              <wp:docPr id="6" name="Text Box 6"/>
              <wp:cNvGraphicFramePr/>
              <a:graphic xmlns:a="http://schemas.openxmlformats.org/drawingml/2006/main">
                <a:graphicData uri="http://schemas.microsoft.com/office/word/2010/wordprocessingShape">
                  <wps:wsp>
                    <wps:cNvSpPr txBox="1"/>
                    <wps:spPr>
                      <a:xfrm>
                        <a:off x="0" y="0"/>
                        <a:ext cx="3541395" cy="45085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0AB2BBB" w14:textId="77777777" w:rsidR="007923E7" w:rsidRPr="00962DB6" w:rsidRDefault="007923E7" w:rsidP="007923E7">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51 Dairy Ave, Napanee, Ontario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867B4" id="Text Box 6" o:spid="_x0000_s1028" type="#_x0000_t202" style="position:absolute;margin-left:72.15pt;margin-top:732.9pt;width:278.85pt;height:3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" filled="f" stroked="f">
              <v:textbox inset="0,0,0,0">
                <w:txbxContent>
                  <w:p w14:paraId="50AB2BBB" w14:textId="77777777" w:rsidR="007923E7" w:rsidRPr="00962DB6" w:rsidRDefault="007923E7" w:rsidP="007923E7">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51 Dairy Ave, Napanee, Ontario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DE6BD4"/>
    <w:multiLevelType w:val="hybridMultilevel"/>
    <w:tmpl w:val="C8B2EC7E"/>
    <w:lvl w:ilvl="0" w:tplc="3C8AEC4A">
      <w:start w:val="1"/>
      <w:numFmt w:val="bullet"/>
      <w:lvlText w:val="o"/>
      <w:lvlJc w:val="left"/>
      <w:pPr>
        <w:ind w:left="1800" w:hanging="360"/>
      </w:pPr>
      <w:rPr>
        <w:rFonts w:ascii="Courier New" w:hAnsi="Courier New" w:cs="Courier New" w:hint="default"/>
        <w:sz w:val="40"/>
        <w:szCs w:val="4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543D5F0B"/>
    <w:multiLevelType w:val="hybridMultilevel"/>
    <w:tmpl w:val="BBB81586"/>
    <w:lvl w:ilvl="0" w:tplc="A2401638">
      <w:numFmt w:val="bullet"/>
      <w:lvlText w:val="-"/>
      <w:lvlJc w:val="left"/>
      <w:pPr>
        <w:ind w:left="1440" w:hanging="360"/>
      </w:pPr>
      <w:rPr>
        <w:rFonts w:ascii="Cambria" w:eastAsiaTheme="minorEastAsia" w:hAnsi="Cambria"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B9F0DF0"/>
    <w:multiLevelType w:val="hybridMultilevel"/>
    <w:tmpl w:val="3FF27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B885358"/>
    <w:multiLevelType w:val="hybridMultilevel"/>
    <w:tmpl w:val="4CE0B3CC"/>
    <w:lvl w:ilvl="0" w:tplc="13946706">
      <w:start w:val="1"/>
      <w:numFmt w:val="decimal"/>
      <w:lvlText w:val="%1."/>
      <w:lvlJc w:val="left"/>
      <w:pPr>
        <w:ind w:left="720" w:hanging="360"/>
      </w:pPr>
      <w:rPr>
        <w:rFonts w:asciiTheme="minorHAnsi" w:eastAsiaTheme="minorEastAsia" w:hAnsiTheme="minorHAnsi" w:cs="Aria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DynamicGuides" w:val="0"/>
    <w:docVar w:name="ShowOutlines" w:val="1"/>
  </w:docVars>
  <w:rsids>
    <w:rsidRoot w:val="00E23470"/>
    <w:rsid w:val="00002932"/>
    <w:rsid w:val="00021E85"/>
    <w:rsid w:val="00062A72"/>
    <w:rsid w:val="00063018"/>
    <w:rsid w:val="00091D1C"/>
    <w:rsid w:val="0009350B"/>
    <w:rsid w:val="0009711C"/>
    <w:rsid w:val="000A422A"/>
    <w:rsid w:val="000A4977"/>
    <w:rsid w:val="000C3C77"/>
    <w:rsid w:val="00133C94"/>
    <w:rsid w:val="00191BE4"/>
    <w:rsid w:val="001A25F1"/>
    <w:rsid w:val="001C06AE"/>
    <w:rsid w:val="001D10E8"/>
    <w:rsid w:val="001F2276"/>
    <w:rsid w:val="00200417"/>
    <w:rsid w:val="00207434"/>
    <w:rsid w:val="00210C24"/>
    <w:rsid w:val="00213837"/>
    <w:rsid w:val="00235833"/>
    <w:rsid w:val="002471AE"/>
    <w:rsid w:val="002610CE"/>
    <w:rsid w:val="00285446"/>
    <w:rsid w:val="002A77C9"/>
    <w:rsid w:val="002E315C"/>
    <w:rsid w:val="00325658"/>
    <w:rsid w:val="00394D54"/>
    <w:rsid w:val="00397D13"/>
    <w:rsid w:val="003A5591"/>
    <w:rsid w:val="003A654B"/>
    <w:rsid w:val="003E09C6"/>
    <w:rsid w:val="003E1012"/>
    <w:rsid w:val="003F43A3"/>
    <w:rsid w:val="00444866"/>
    <w:rsid w:val="004A2452"/>
    <w:rsid w:val="004B115C"/>
    <w:rsid w:val="004C19DD"/>
    <w:rsid w:val="00500BEB"/>
    <w:rsid w:val="005148D9"/>
    <w:rsid w:val="00526674"/>
    <w:rsid w:val="00546C0E"/>
    <w:rsid w:val="0055323C"/>
    <w:rsid w:val="00556F54"/>
    <w:rsid w:val="00556FE2"/>
    <w:rsid w:val="0059507D"/>
    <w:rsid w:val="005B40D3"/>
    <w:rsid w:val="005D7AD7"/>
    <w:rsid w:val="005F1226"/>
    <w:rsid w:val="006042D6"/>
    <w:rsid w:val="006401D3"/>
    <w:rsid w:val="00656DE1"/>
    <w:rsid w:val="0066033C"/>
    <w:rsid w:val="006751AD"/>
    <w:rsid w:val="006772A4"/>
    <w:rsid w:val="006826C6"/>
    <w:rsid w:val="00691492"/>
    <w:rsid w:val="00697899"/>
    <w:rsid w:val="006B36FF"/>
    <w:rsid w:val="006C164B"/>
    <w:rsid w:val="006D2078"/>
    <w:rsid w:val="00707439"/>
    <w:rsid w:val="007221EC"/>
    <w:rsid w:val="007824D8"/>
    <w:rsid w:val="007923E7"/>
    <w:rsid w:val="007E6B17"/>
    <w:rsid w:val="00806113"/>
    <w:rsid w:val="00826CCD"/>
    <w:rsid w:val="00832EC5"/>
    <w:rsid w:val="00835CDB"/>
    <w:rsid w:val="00857FC7"/>
    <w:rsid w:val="0087364F"/>
    <w:rsid w:val="0087740A"/>
    <w:rsid w:val="008833B7"/>
    <w:rsid w:val="008C6943"/>
    <w:rsid w:val="008D4AC2"/>
    <w:rsid w:val="008E0D74"/>
    <w:rsid w:val="00901BE6"/>
    <w:rsid w:val="009328F6"/>
    <w:rsid w:val="00932C48"/>
    <w:rsid w:val="00962DB6"/>
    <w:rsid w:val="009826F2"/>
    <w:rsid w:val="009838CA"/>
    <w:rsid w:val="009B3952"/>
    <w:rsid w:val="009B6654"/>
    <w:rsid w:val="009D28F4"/>
    <w:rsid w:val="009E4081"/>
    <w:rsid w:val="009E70E9"/>
    <w:rsid w:val="009F3D63"/>
    <w:rsid w:val="00A14177"/>
    <w:rsid w:val="00A143C4"/>
    <w:rsid w:val="00A4018E"/>
    <w:rsid w:val="00A52418"/>
    <w:rsid w:val="00A84A9D"/>
    <w:rsid w:val="00A91B02"/>
    <w:rsid w:val="00AA4059"/>
    <w:rsid w:val="00AA5B51"/>
    <w:rsid w:val="00AA5E5B"/>
    <w:rsid w:val="00AD2CA7"/>
    <w:rsid w:val="00AD42F9"/>
    <w:rsid w:val="00AE722A"/>
    <w:rsid w:val="00AF1CA9"/>
    <w:rsid w:val="00B52F03"/>
    <w:rsid w:val="00B57C53"/>
    <w:rsid w:val="00B67384"/>
    <w:rsid w:val="00B762A7"/>
    <w:rsid w:val="00B7630F"/>
    <w:rsid w:val="00BD1644"/>
    <w:rsid w:val="00BD2408"/>
    <w:rsid w:val="00BD33DE"/>
    <w:rsid w:val="00BD36D5"/>
    <w:rsid w:val="00C145EF"/>
    <w:rsid w:val="00C66DCB"/>
    <w:rsid w:val="00C74E0F"/>
    <w:rsid w:val="00C80219"/>
    <w:rsid w:val="00C843BF"/>
    <w:rsid w:val="00C84CA1"/>
    <w:rsid w:val="00C94165"/>
    <w:rsid w:val="00CA6CA1"/>
    <w:rsid w:val="00CD0A2D"/>
    <w:rsid w:val="00CD32A7"/>
    <w:rsid w:val="00CD3345"/>
    <w:rsid w:val="00D019BC"/>
    <w:rsid w:val="00D11C80"/>
    <w:rsid w:val="00D25586"/>
    <w:rsid w:val="00D57CCB"/>
    <w:rsid w:val="00D807D8"/>
    <w:rsid w:val="00D87FF1"/>
    <w:rsid w:val="00D96831"/>
    <w:rsid w:val="00DC6720"/>
    <w:rsid w:val="00DD1ABD"/>
    <w:rsid w:val="00E23470"/>
    <w:rsid w:val="00E31478"/>
    <w:rsid w:val="00E51F81"/>
    <w:rsid w:val="00E62765"/>
    <w:rsid w:val="00E77DF2"/>
    <w:rsid w:val="00E801FF"/>
    <w:rsid w:val="00EB4503"/>
    <w:rsid w:val="00EC5625"/>
    <w:rsid w:val="00ED31DA"/>
    <w:rsid w:val="00EE26AA"/>
    <w:rsid w:val="00F1036A"/>
    <w:rsid w:val="00F16B9C"/>
    <w:rsid w:val="00F21444"/>
    <w:rsid w:val="00F5099D"/>
    <w:rsid w:val="00F51D1B"/>
    <w:rsid w:val="00F5714E"/>
    <w:rsid w:val="00F72EC8"/>
    <w:rsid w:val="00F80379"/>
    <w:rsid w:val="00FB3ABE"/>
    <w:rsid w:val="00FC34FA"/>
    <w:rsid w:val="00FD3965"/>
    <w:rsid w:val="00FE0DDD"/>
    <w:rsid w:val="00FE2C7A"/>
    <w:rsid w:val="00FE34D0"/>
    <w:rsid w:val="00FE3D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26B5200"/>
  <w14:defaultImageDpi w14:val="300"/>
  <w15:docId w15:val="{1C409E32-DA25-4D8E-8AA6-05DE56C07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 w:type="paragraph" w:customStyle="1" w:styleId="ContactInfo">
    <w:name w:val="Contact Info"/>
    <w:basedOn w:val="Normal"/>
    <w:uiPriority w:val="2"/>
    <w:unhideWhenUsed/>
    <w:qFormat/>
    <w:rsid w:val="00D11C80"/>
    <w:pPr>
      <w:spacing w:before="360" w:after="360" w:line="288" w:lineRule="auto"/>
      <w:contextualSpacing/>
    </w:pPr>
    <w:rPr>
      <w:color w:val="595959" w:themeColor="text1" w:themeTint="A6"/>
      <w:sz w:val="22"/>
      <w:szCs w:val="20"/>
    </w:rPr>
  </w:style>
  <w:style w:type="paragraph" w:styleId="Closing">
    <w:name w:val="Closing"/>
    <w:basedOn w:val="Normal"/>
    <w:next w:val="Signature"/>
    <w:link w:val="ClosingChar"/>
    <w:uiPriority w:val="5"/>
    <w:unhideWhenUsed/>
    <w:qFormat/>
    <w:rsid w:val="00D11C80"/>
    <w:pPr>
      <w:spacing w:before="720"/>
    </w:pPr>
    <w:rPr>
      <w:bCs/>
      <w:szCs w:val="18"/>
    </w:rPr>
  </w:style>
  <w:style w:type="character" w:customStyle="1" w:styleId="ClosingChar">
    <w:name w:val="Closing Char"/>
    <w:basedOn w:val="DefaultParagraphFont"/>
    <w:link w:val="Closing"/>
    <w:uiPriority w:val="5"/>
    <w:rsid w:val="00D11C80"/>
    <w:rPr>
      <w:bCs/>
      <w:szCs w:val="18"/>
    </w:rPr>
  </w:style>
  <w:style w:type="paragraph" w:styleId="Date">
    <w:name w:val="Date"/>
    <w:basedOn w:val="Normal"/>
    <w:next w:val="Normal"/>
    <w:link w:val="DateChar"/>
    <w:uiPriority w:val="1"/>
    <w:unhideWhenUsed/>
    <w:qFormat/>
    <w:rsid w:val="00D11C80"/>
    <w:pPr>
      <w:spacing w:before="540" w:after="360"/>
      <w:contextualSpacing/>
    </w:pPr>
    <w:rPr>
      <w:bCs/>
      <w:color w:val="365F91" w:themeColor="accent1" w:themeShade="BF"/>
      <w:sz w:val="22"/>
      <w:szCs w:val="18"/>
    </w:rPr>
  </w:style>
  <w:style w:type="character" w:customStyle="1" w:styleId="DateChar">
    <w:name w:val="Date Char"/>
    <w:basedOn w:val="DefaultParagraphFont"/>
    <w:link w:val="Date"/>
    <w:uiPriority w:val="1"/>
    <w:rsid w:val="00D11C80"/>
    <w:rPr>
      <w:bCs/>
      <w:color w:val="365F91" w:themeColor="accent1" w:themeShade="BF"/>
      <w:sz w:val="22"/>
      <w:szCs w:val="18"/>
    </w:rPr>
  </w:style>
  <w:style w:type="paragraph" w:styleId="Salutation">
    <w:name w:val="Salutation"/>
    <w:basedOn w:val="Normal"/>
    <w:next w:val="Normal"/>
    <w:link w:val="SalutationChar"/>
    <w:uiPriority w:val="4"/>
    <w:unhideWhenUsed/>
    <w:qFormat/>
    <w:rsid w:val="00D11C80"/>
    <w:pPr>
      <w:spacing w:before="800" w:after="180"/>
    </w:pPr>
    <w:rPr>
      <w:bCs/>
      <w:szCs w:val="18"/>
    </w:rPr>
  </w:style>
  <w:style w:type="character" w:customStyle="1" w:styleId="SalutationChar">
    <w:name w:val="Salutation Char"/>
    <w:basedOn w:val="DefaultParagraphFont"/>
    <w:link w:val="Salutation"/>
    <w:uiPriority w:val="4"/>
    <w:rsid w:val="00D11C80"/>
    <w:rPr>
      <w:bCs/>
      <w:szCs w:val="18"/>
    </w:rPr>
  </w:style>
  <w:style w:type="paragraph" w:styleId="Signature">
    <w:name w:val="Signature"/>
    <w:basedOn w:val="Normal"/>
    <w:next w:val="Normal"/>
    <w:link w:val="SignatureChar"/>
    <w:uiPriority w:val="6"/>
    <w:unhideWhenUsed/>
    <w:qFormat/>
    <w:rsid w:val="00D11C80"/>
    <w:pPr>
      <w:spacing w:before="720" w:after="280"/>
      <w:contextualSpacing/>
    </w:pPr>
    <w:rPr>
      <w:bCs/>
      <w:color w:val="262626" w:themeColor="text1" w:themeTint="D9"/>
      <w:szCs w:val="18"/>
    </w:rPr>
  </w:style>
  <w:style w:type="character" w:customStyle="1" w:styleId="SignatureChar">
    <w:name w:val="Signature Char"/>
    <w:basedOn w:val="DefaultParagraphFont"/>
    <w:link w:val="Signature"/>
    <w:uiPriority w:val="6"/>
    <w:rsid w:val="00D11C80"/>
    <w:rPr>
      <w:bCs/>
      <w:color w:val="262626" w:themeColor="text1" w:themeTint="D9"/>
      <w:szCs w:val="18"/>
    </w:rPr>
  </w:style>
  <w:style w:type="character" w:customStyle="1" w:styleId="phone">
    <w:name w:val="phone"/>
    <w:basedOn w:val="DefaultParagraphFont"/>
    <w:rsid w:val="00707439"/>
  </w:style>
  <w:style w:type="paragraph" w:styleId="ListParagraph">
    <w:name w:val="List Paragraph"/>
    <w:basedOn w:val="Normal"/>
    <w:uiPriority w:val="34"/>
    <w:qFormat/>
    <w:rsid w:val="00D57C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mjess.ALCDSB\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4.xml><?xml version="1.0" encoding="utf-8"?>
<ct:contentTypeSchema xmlns:ct="http://schemas.microsoft.com/office/2006/metadata/contentType" xmlns:ma="http://schemas.microsoft.com/office/2006/metadata/properties/metaAttributes" ct:_="" ma:_="" ma:contentTypeName="Document" ma:contentTypeID="0x0101008612F5CCF08687408C913E40188D3570" ma:contentTypeVersion="1" ma:contentTypeDescription="Create a new document." ma:contentTypeScope="" ma:versionID="cb385814ecb32913e07ad6a68c9101e5">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CF32B-5A2E-446A-96E3-0BB7738B892C}"/>
</file>

<file path=customXml/itemProps2.xml><?xml version="1.0" encoding="utf-8"?>
<ds:datastoreItem xmlns:ds="http://schemas.openxmlformats.org/officeDocument/2006/customXml" ds:itemID="{BA6328E1-5CA7-47E8-8674-18E99200F948}"/>
</file>

<file path=customXml/itemProps3.xml><?xml version="1.0" encoding="utf-8"?>
<ds:datastoreItem xmlns:ds="http://schemas.openxmlformats.org/officeDocument/2006/customXml" ds:itemID="{65490295-C51E-432F-9289-60EAB04E85B7}"/>
</file>

<file path=customXml/itemProps4.xml><?xml version="1.0" encoding="utf-8"?>
<ds:datastoreItem xmlns:ds="http://schemas.openxmlformats.org/officeDocument/2006/customXml" ds:itemID="{00B964A9-69DF-403A-91C2-7B479A18C714}"/>
</file>

<file path=customXml/itemProps5.xml><?xml version="1.0" encoding="utf-8"?>
<ds:datastoreItem xmlns:ds="http://schemas.openxmlformats.org/officeDocument/2006/customXml" ds:itemID="{5B3374FC-1A90-4D1B-B6C6-D36C6A5EA852}"/>
</file>

<file path=docProps/app.xml><?xml version="1.0" encoding="utf-8"?>
<Properties xmlns="http://schemas.openxmlformats.org/officeDocument/2006/extended-properties" xmlns:vt="http://schemas.openxmlformats.org/officeDocument/2006/docPropsVTypes">
  <Template>Chem4Word.dotx</Template>
  <TotalTime>464</TotalTime>
  <Pages>2</Pages>
  <Words>663</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ALCDSB</dc:creator>
  <cp:keywords/>
  <dc:description/>
  <cp:lastModifiedBy>Amy Cuthbert-Brown</cp:lastModifiedBy>
  <cp:revision>8</cp:revision>
  <cp:lastPrinted>2018-01-31T14:34:00Z</cp:lastPrinted>
  <dcterms:created xsi:type="dcterms:W3CDTF">2020-08-27T16:56:00Z</dcterms:created>
  <dcterms:modified xsi:type="dcterms:W3CDTF">2020-08-28T00:39:00Z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0x0101008612F5CCF08687408C913E40188D3570</vt:lpwstr>
  </property>
  <property fmtid="{D5CDD505-2E9C-101B-9397-08002B2CF9AE}" pid="3" name="SlSyncDisplayOn">
    <vt:lpwstr/>
  </property>
</Properties>
</file>