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408" w:rsidRPr="005C7AA3" w:rsidRDefault="006A3408" w:rsidP="00962DB6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6A3408" w:rsidRDefault="006A3408" w:rsidP="00962DB6">
      <w:pPr>
        <w:rPr>
          <w:rFonts w:ascii="Arial" w:hAnsi="Arial" w:cs="Arial"/>
          <w:sz w:val="22"/>
          <w:szCs w:val="22"/>
        </w:rPr>
      </w:pPr>
    </w:p>
    <w:p w:rsidR="006A3408" w:rsidRDefault="006A3408" w:rsidP="00962DB6">
      <w:pPr>
        <w:rPr>
          <w:rFonts w:ascii="Arial" w:hAnsi="Arial" w:cs="Arial"/>
          <w:sz w:val="22"/>
          <w:szCs w:val="22"/>
        </w:rPr>
      </w:pPr>
    </w:p>
    <w:p w:rsidR="006A3408" w:rsidRDefault="006A3408" w:rsidP="00962DB6">
      <w:pPr>
        <w:rPr>
          <w:rFonts w:ascii="Arial" w:hAnsi="Arial" w:cs="Arial"/>
          <w:sz w:val="22"/>
          <w:szCs w:val="22"/>
        </w:rPr>
      </w:pPr>
    </w:p>
    <w:p w:rsidR="009B1197" w:rsidRDefault="009B1197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6A3408" w:rsidRDefault="00A71565" w:rsidP="005C7AA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2018-2019 </w:t>
      </w:r>
      <w:r w:rsidR="005C7AA3">
        <w:rPr>
          <w:rFonts w:ascii="Arial" w:hAnsi="Arial" w:cs="Arial"/>
          <w:b/>
          <w:sz w:val="28"/>
          <w:szCs w:val="28"/>
        </w:rPr>
        <w:t>Grade 12 French as a Second Language Student</w:t>
      </w:r>
    </w:p>
    <w:p w:rsidR="005C7AA3" w:rsidRDefault="00A71565" w:rsidP="005C7AA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Participation - DELF</w:t>
      </w:r>
    </w:p>
    <w:p w:rsidR="005C7AA3" w:rsidRDefault="00272E53" w:rsidP="005C7AA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101747</wp:posOffset>
                </wp:positionH>
                <wp:positionV relativeFrom="paragraph">
                  <wp:posOffset>202782</wp:posOffset>
                </wp:positionV>
                <wp:extent cx="6124575" cy="1966224"/>
                <wp:effectExtent l="0" t="0" r="2857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9662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AA3" w:rsidRDefault="005C7AA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Three steps must be completed to appl</w:t>
                            </w:r>
                            <w:r w:rsidR="009C4F9D">
                              <w:rPr>
                                <w:lang w:val="en-CA"/>
                              </w:rPr>
                              <w:t>y for participation in the</w:t>
                            </w:r>
                            <w:r>
                              <w:rPr>
                                <w:lang w:val="en-CA"/>
                              </w:rPr>
                              <w:t xml:space="preserve"> project:</w:t>
                            </w:r>
                          </w:p>
                          <w:p w:rsidR="005C7AA3" w:rsidRDefault="005C7AA3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5C7AA3" w:rsidRDefault="005C7AA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1. Complete this consent form.</w:t>
                            </w:r>
                          </w:p>
                          <w:p w:rsidR="005C7AA3" w:rsidRDefault="005C7AA3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5C7AA3" w:rsidRDefault="005C7AA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2. Attach to the form a post-dated chequ</w:t>
                            </w:r>
                            <w:r w:rsidR="00A71565">
                              <w:rPr>
                                <w:lang w:val="en-CA"/>
                              </w:rPr>
                              <w:t>e for $50.00 (dated May 10, 2019</w:t>
                            </w:r>
                            <w:r>
                              <w:rPr>
                                <w:lang w:val="en-CA"/>
                              </w:rPr>
                              <w:t xml:space="preserve">), payable to ALCDSB. This cheque will not </w:t>
                            </w:r>
                            <w:r w:rsidR="009C4F9D">
                              <w:rPr>
                                <w:lang w:val="en-CA"/>
                              </w:rPr>
                              <w:t xml:space="preserve">be </w:t>
                            </w:r>
                            <w:r>
                              <w:rPr>
                                <w:lang w:val="en-CA"/>
                              </w:rPr>
                              <w:t>cashed if the student completes the DELF examination.  Return the form and th</w:t>
                            </w:r>
                            <w:r w:rsidR="00DC7FFD">
                              <w:rPr>
                                <w:lang w:val="en-CA"/>
                              </w:rPr>
                              <w:t>e cheque to your FSL teacher by</w:t>
                            </w:r>
                            <w:r w:rsidR="00AF03CC">
                              <w:rPr>
                                <w:lang w:val="en-CA"/>
                              </w:rPr>
                              <w:t xml:space="preserve"> </w:t>
                            </w:r>
                            <w:r w:rsidR="00A71565">
                              <w:rPr>
                                <w:lang w:val="en-CA"/>
                              </w:rPr>
                              <w:t>March 1st, 2019</w:t>
                            </w:r>
                            <w:r>
                              <w:rPr>
                                <w:lang w:val="en-CA"/>
                              </w:rPr>
                              <w:t>.</w:t>
                            </w:r>
                          </w:p>
                          <w:p w:rsidR="005C7AA3" w:rsidRDefault="005C7AA3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5C7AA3" w:rsidRPr="005C7AA3" w:rsidRDefault="005C7AA3">
                            <w:r>
                              <w:rPr>
                                <w:lang w:val="en-CA"/>
                              </w:rPr>
                              <w:t xml:space="preserve">3. Register on line at </w:t>
                            </w:r>
                            <w:r w:rsidR="004742BB" w:rsidRPr="004742BB">
                              <w:rPr>
                                <w:rFonts w:ascii="Times New Roman" w:eastAsia="Times New Roman" w:hAnsi="Times New Roman" w:cs="Times New Roman"/>
                                <w:color w:val="EE6123"/>
                              </w:rPr>
                              <w:t>bit.ly</w:t>
                            </w:r>
                            <w:r w:rsidR="004742BB" w:rsidRPr="004742BB">
                              <w:rPr>
                                <w:rFonts w:ascii="Proxima Nova Semibold" w:eastAsia="Times New Roman" w:hAnsi="Proxima Nova Semibold" w:cs="Times New Roman"/>
                                <w:color w:val="EE6123"/>
                              </w:rPr>
                              <w:t>/ALCDSB_DELF_2019</w:t>
                            </w:r>
                            <w:r w:rsidR="004742BB">
                              <w:rPr>
                                <w:rFonts w:ascii="Proxima Nova Semibold" w:eastAsia="Times New Roman" w:hAnsi="Proxima Nova Semibold" w:cs="Times New Roman"/>
                                <w:color w:val="EE6123"/>
                              </w:rPr>
                              <w:t xml:space="preserve"> </w:t>
                            </w:r>
                            <w:r w:rsidR="00DC7FFD">
                              <w:rPr>
                                <w:lang w:val="en-CA"/>
                              </w:rPr>
                              <w:t>by</w:t>
                            </w:r>
                            <w:r w:rsidR="00A71565">
                              <w:rPr>
                                <w:lang w:val="en-CA"/>
                              </w:rPr>
                              <w:t xml:space="preserve"> March 1st, 2019</w:t>
                            </w:r>
                            <w:r>
                              <w:rPr>
                                <w:lang w:val="en-CA"/>
                              </w:rPr>
                              <w:t>.</w:t>
                            </w:r>
                          </w:p>
                          <w:p w:rsidR="005C7AA3" w:rsidRDefault="005C7AA3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5C7AA3" w:rsidRPr="005C7AA3" w:rsidRDefault="005C7AA3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pt;margin-top:15.95pt;width:482.25pt;height:1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" fillcolor="white [3201]" strokecolor="black [3200]" strokeweight="2pt">
                <v:textbox>
                  <w:txbxContent>
                    <w:p w:rsidR="005C7AA3" w:rsidRDefault="005C7AA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Three steps must be completed to appl</w:t>
                      </w:r>
                      <w:r w:rsidR="009C4F9D">
                        <w:rPr>
                          <w:lang w:val="en-CA"/>
                        </w:rPr>
                        <w:t>y for participation in the</w:t>
                      </w:r>
                      <w:r>
                        <w:rPr>
                          <w:lang w:val="en-CA"/>
                        </w:rPr>
                        <w:t xml:space="preserve"> project:</w:t>
                      </w:r>
                    </w:p>
                    <w:p w:rsidR="005C7AA3" w:rsidRDefault="005C7AA3">
                      <w:pPr>
                        <w:rPr>
                          <w:lang w:val="en-CA"/>
                        </w:rPr>
                      </w:pPr>
                    </w:p>
                    <w:p w:rsidR="005C7AA3" w:rsidRDefault="005C7AA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1. Complete this consent form.</w:t>
                      </w:r>
                    </w:p>
                    <w:p w:rsidR="005C7AA3" w:rsidRDefault="005C7AA3">
                      <w:pPr>
                        <w:rPr>
                          <w:lang w:val="en-CA"/>
                        </w:rPr>
                      </w:pPr>
                    </w:p>
                    <w:p w:rsidR="005C7AA3" w:rsidRDefault="005C7AA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2. Attach to the form a post-dated chequ</w:t>
                      </w:r>
                      <w:r w:rsidR="00A71565">
                        <w:rPr>
                          <w:lang w:val="en-CA"/>
                        </w:rPr>
                        <w:t>e for $50.00 (dated May 10, 2019</w:t>
                      </w:r>
                      <w:r>
                        <w:rPr>
                          <w:lang w:val="en-CA"/>
                        </w:rPr>
                        <w:t xml:space="preserve">), payable to ALCDSB. This cheque will not </w:t>
                      </w:r>
                      <w:r w:rsidR="009C4F9D">
                        <w:rPr>
                          <w:lang w:val="en-CA"/>
                        </w:rPr>
                        <w:t xml:space="preserve">be </w:t>
                      </w:r>
                      <w:r>
                        <w:rPr>
                          <w:lang w:val="en-CA"/>
                        </w:rPr>
                        <w:t>cashed if the student completes the DELF examination.  Return the form and th</w:t>
                      </w:r>
                      <w:r w:rsidR="00DC7FFD">
                        <w:rPr>
                          <w:lang w:val="en-CA"/>
                        </w:rPr>
                        <w:t>e cheque to your FSL teacher by</w:t>
                      </w:r>
                      <w:r w:rsidR="00AF03CC">
                        <w:rPr>
                          <w:lang w:val="en-CA"/>
                        </w:rPr>
                        <w:t xml:space="preserve"> </w:t>
                      </w:r>
                      <w:r w:rsidR="00A71565">
                        <w:rPr>
                          <w:lang w:val="en-CA"/>
                        </w:rPr>
                        <w:t>March 1st, 2019</w:t>
                      </w:r>
                      <w:r>
                        <w:rPr>
                          <w:lang w:val="en-CA"/>
                        </w:rPr>
                        <w:t>.</w:t>
                      </w:r>
                    </w:p>
                    <w:p w:rsidR="005C7AA3" w:rsidRDefault="005C7AA3">
                      <w:pPr>
                        <w:rPr>
                          <w:lang w:val="en-CA"/>
                        </w:rPr>
                      </w:pPr>
                    </w:p>
                    <w:p w:rsidR="005C7AA3" w:rsidRPr="005C7AA3" w:rsidRDefault="005C7AA3">
                      <w:r>
                        <w:rPr>
                          <w:lang w:val="en-CA"/>
                        </w:rPr>
                        <w:t xml:space="preserve">3. Register on line at </w:t>
                      </w:r>
                      <w:r w:rsidR="004742BB" w:rsidRPr="004742BB">
                        <w:rPr>
                          <w:rFonts w:ascii="Times New Roman" w:eastAsia="Times New Roman" w:hAnsi="Times New Roman" w:cs="Times New Roman"/>
                          <w:color w:val="EE6123"/>
                        </w:rPr>
                        <w:t>bit.ly</w:t>
                      </w:r>
                      <w:r w:rsidR="004742BB" w:rsidRPr="004742BB">
                        <w:rPr>
                          <w:rFonts w:ascii="Proxima Nova Semibold" w:eastAsia="Times New Roman" w:hAnsi="Proxima Nova Semibold" w:cs="Times New Roman"/>
                          <w:color w:val="EE6123"/>
                        </w:rPr>
                        <w:t>/ALCDSB_DELF_2019</w:t>
                      </w:r>
                      <w:r w:rsidR="004742BB">
                        <w:rPr>
                          <w:rFonts w:ascii="Proxima Nova Semibold" w:eastAsia="Times New Roman" w:hAnsi="Proxima Nova Semibold" w:cs="Times New Roman"/>
                          <w:color w:val="EE6123"/>
                        </w:rPr>
                        <w:t xml:space="preserve"> </w:t>
                      </w:r>
                      <w:r w:rsidR="00DC7FFD">
                        <w:rPr>
                          <w:lang w:val="en-CA"/>
                        </w:rPr>
                        <w:t>by</w:t>
                      </w:r>
                      <w:r w:rsidR="00A71565">
                        <w:rPr>
                          <w:lang w:val="en-CA"/>
                        </w:rPr>
                        <w:t xml:space="preserve"> March 1st, 2019</w:t>
                      </w:r>
                      <w:r>
                        <w:rPr>
                          <w:lang w:val="en-CA"/>
                        </w:rPr>
                        <w:t>.</w:t>
                      </w:r>
                    </w:p>
                    <w:p w:rsidR="005C7AA3" w:rsidRDefault="005C7AA3">
                      <w:pPr>
                        <w:rPr>
                          <w:lang w:val="en-CA"/>
                        </w:rPr>
                      </w:pPr>
                    </w:p>
                    <w:p w:rsidR="005C7AA3" w:rsidRPr="005C7AA3" w:rsidRDefault="005C7AA3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7AA3" w:rsidRDefault="005C7AA3" w:rsidP="005C7AA3">
      <w:pPr>
        <w:jc w:val="center"/>
        <w:rPr>
          <w:rFonts w:ascii="Arial" w:hAnsi="Arial" w:cs="Arial"/>
          <w:sz w:val="28"/>
          <w:szCs w:val="28"/>
        </w:rPr>
      </w:pPr>
      <w:r w:rsidRPr="005C7AA3">
        <w:rPr>
          <w:rFonts w:ascii="Arial" w:hAnsi="Arial" w:cs="Arial"/>
          <w:sz w:val="28"/>
          <w:szCs w:val="28"/>
        </w:rPr>
        <w:t>CONSENT FORM</w:t>
      </w:r>
    </w:p>
    <w:p w:rsidR="005C7AA3" w:rsidRPr="005C7AA3" w:rsidRDefault="005C7AA3" w:rsidP="005C7AA3">
      <w:pPr>
        <w:jc w:val="center"/>
        <w:rPr>
          <w:rFonts w:ascii="Arial" w:hAnsi="Arial" w:cs="Arial"/>
          <w:sz w:val="28"/>
          <w:szCs w:val="28"/>
        </w:rPr>
      </w:pPr>
    </w:p>
    <w:p w:rsidR="005C7AA3" w:rsidRDefault="005C7AA3" w:rsidP="005C7AA3">
      <w:pPr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jc w:val="center"/>
        <w:rPr>
          <w:rFonts w:ascii="Arial" w:hAnsi="Arial" w:cs="Arial"/>
          <w:b/>
          <w:sz w:val="28"/>
          <w:szCs w:val="28"/>
        </w:rPr>
      </w:pPr>
    </w:p>
    <w:p w:rsidR="005C7AA3" w:rsidRDefault="005C7AA3" w:rsidP="005C7AA3">
      <w:pPr>
        <w:rPr>
          <w:rFonts w:ascii="Arial" w:hAnsi="Arial" w:cs="Arial"/>
        </w:rPr>
      </w:pPr>
    </w:p>
    <w:p w:rsidR="005C7AA3" w:rsidRDefault="005C7AA3" w:rsidP="005C7AA3">
      <w:pPr>
        <w:rPr>
          <w:rFonts w:ascii="Arial" w:hAnsi="Arial" w:cs="Arial"/>
        </w:rPr>
      </w:pPr>
      <w:r>
        <w:rPr>
          <w:rFonts w:ascii="Arial" w:hAnsi="Arial" w:cs="Arial"/>
        </w:rPr>
        <w:t>Student’s Name: _____________________________</w:t>
      </w:r>
      <w:proofErr w:type="gramStart"/>
      <w:r>
        <w:rPr>
          <w:rFonts w:ascii="Arial" w:hAnsi="Arial" w:cs="Arial"/>
        </w:rPr>
        <w:t>_  School</w:t>
      </w:r>
      <w:proofErr w:type="gramEnd"/>
      <w:r>
        <w:rPr>
          <w:rFonts w:ascii="Arial" w:hAnsi="Arial" w:cs="Arial"/>
        </w:rPr>
        <w:t>: _____________________</w:t>
      </w:r>
    </w:p>
    <w:p w:rsidR="005C7AA3" w:rsidRDefault="00605633" w:rsidP="005C7AA3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(Same as the one entered on-</w:t>
      </w:r>
      <w:r w:rsidR="005C7AA3" w:rsidRPr="009C4F9D">
        <w:rPr>
          <w:rFonts w:ascii="Arial" w:hAnsi="Arial" w:cs="Arial"/>
          <w:b/>
          <w:i/>
          <w:sz w:val="20"/>
          <w:szCs w:val="20"/>
        </w:rPr>
        <w:t>line)</w:t>
      </w:r>
    </w:p>
    <w:p w:rsidR="009C4F9D" w:rsidRDefault="009C4F9D" w:rsidP="005C7AA3">
      <w:pPr>
        <w:rPr>
          <w:rFonts w:ascii="Arial" w:hAnsi="Arial" w:cs="Arial"/>
          <w:b/>
          <w:i/>
          <w:sz w:val="20"/>
          <w:szCs w:val="20"/>
        </w:rPr>
      </w:pPr>
    </w:p>
    <w:p w:rsidR="009C4F9D" w:rsidRDefault="009C4F9D" w:rsidP="005C7AA3">
      <w:pPr>
        <w:rPr>
          <w:rFonts w:ascii="Arial" w:hAnsi="Arial" w:cs="Arial"/>
          <w:sz w:val="20"/>
          <w:szCs w:val="20"/>
        </w:rPr>
      </w:pPr>
    </w:p>
    <w:p w:rsidR="009C4F9D" w:rsidRPr="009C4F9D" w:rsidRDefault="009C4F9D" w:rsidP="009C4F9D">
      <w:pPr>
        <w:ind w:left="144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4EFB0B" wp14:editId="4301D32D">
                <wp:simplePos x="0" y="0"/>
                <wp:positionH relativeFrom="column">
                  <wp:posOffset>495300</wp:posOffset>
                </wp:positionH>
                <wp:positionV relativeFrom="paragraph">
                  <wp:posOffset>31115</wp:posOffset>
                </wp:positionV>
                <wp:extent cx="266700" cy="228600"/>
                <wp:effectExtent l="57150" t="19050" r="76200" b="952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202E0" id="Rectangle 3" o:spid="_x0000_s1026" style="position:absolute;margin-left:39pt;margin-top:2.45pt;width:21pt;height:1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Pr="009C4F9D">
        <w:rPr>
          <w:rFonts w:ascii="Arial" w:hAnsi="Arial" w:cs="Arial"/>
        </w:rPr>
        <w:t>I GIVE permission for my child to participate in the FSL Student Proficiency DELF Pilot Project.</w:t>
      </w:r>
    </w:p>
    <w:p w:rsidR="009C4F9D" w:rsidRPr="009C4F9D" w:rsidRDefault="009C4F9D" w:rsidP="005C7AA3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CCACC5" wp14:editId="1B0CE1DA">
                <wp:simplePos x="0" y="0"/>
                <wp:positionH relativeFrom="column">
                  <wp:posOffset>3695700</wp:posOffset>
                </wp:positionH>
                <wp:positionV relativeFrom="paragraph">
                  <wp:posOffset>118110</wp:posOffset>
                </wp:positionV>
                <wp:extent cx="266700" cy="228600"/>
                <wp:effectExtent l="57150" t="19050" r="7620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68F4D" id="Rectangle 5" o:spid="_x0000_s1026" style="position:absolute;margin-left:291pt;margin-top:9.3pt;width:21pt;height:1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:rsidR="009C4F9D" w:rsidRDefault="009C4F9D" w:rsidP="005C7AA3">
      <w:pPr>
        <w:rPr>
          <w:rFonts w:ascii="Arial" w:hAnsi="Arial" w:cs="Arial"/>
        </w:rPr>
      </w:pPr>
      <w:r w:rsidRPr="009C4F9D">
        <w:rPr>
          <w:rFonts w:ascii="Arial" w:hAnsi="Arial" w:cs="Arial"/>
        </w:rPr>
        <w:t xml:space="preserve">My </w:t>
      </w:r>
      <w:r>
        <w:rPr>
          <w:rFonts w:ascii="Arial" w:hAnsi="Arial" w:cs="Arial"/>
        </w:rPr>
        <w:t xml:space="preserve">child has an Individualized Education Plan (IEP).  </w:t>
      </w:r>
    </w:p>
    <w:p w:rsidR="009C4F9D" w:rsidRDefault="009C4F9D" w:rsidP="005C7AA3">
      <w:pPr>
        <w:rPr>
          <w:rFonts w:ascii="Arial" w:hAnsi="Arial" w:cs="Arial"/>
        </w:rPr>
      </w:pPr>
    </w:p>
    <w:p w:rsidR="009C4F9D" w:rsidRDefault="009C4F9D" w:rsidP="005C7AA3">
      <w:pPr>
        <w:rPr>
          <w:rFonts w:ascii="Arial" w:hAnsi="Arial" w:cs="Arial"/>
        </w:rPr>
      </w:pPr>
    </w:p>
    <w:p w:rsidR="009C4F9D" w:rsidRDefault="009C4F9D" w:rsidP="005C7AA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   ________________________</w:t>
      </w:r>
      <w:r>
        <w:rPr>
          <w:rFonts w:ascii="Arial" w:hAnsi="Arial" w:cs="Arial"/>
        </w:rPr>
        <w:tab/>
        <w:t xml:space="preserve">  _______________</w:t>
      </w:r>
    </w:p>
    <w:p w:rsidR="009C4F9D" w:rsidRDefault="009C4F9D" w:rsidP="005C7AA3">
      <w:pPr>
        <w:rPr>
          <w:rFonts w:ascii="Arial" w:hAnsi="Arial" w:cs="Arial"/>
        </w:rPr>
      </w:pPr>
      <w:r>
        <w:rPr>
          <w:rFonts w:ascii="Arial" w:hAnsi="Arial" w:cs="Arial"/>
        </w:rPr>
        <w:t>Name of Student (</w:t>
      </w:r>
      <w:r w:rsidRPr="009C4F9D">
        <w:rPr>
          <w:rFonts w:ascii="Arial" w:hAnsi="Arial" w:cs="Arial"/>
          <w:i/>
        </w:rPr>
        <w:t>please print</w:t>
      </w:r>
      <w:r>
        <w:rPr>
          <w:rFonts w:ascii="Arial" w:hAnsi="Arial" w:cs="Arial"/>
        </w:rPr>
        <w:t>)         Student’s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Date</w:t>
      </w:r>
    </w:p>
    <w:p w:rsidR="009C4F9D" w:rsidRDefault="009C4F9D" w:rsidP="005C7AA3">
      <w:pPr>
        <w:rPr>
          <w:rFonts w:ascii="Arial" w:hAnsi="Arial" w:cs="Arial"/>
        </w:rPr>
      </w:pPr>
    </w:p>
    <w:p w:rsidR="009C4F9D" w:rsidRDefault="009C4F9D" w:rsidP="005C7AA3">
      <w:pPr>
        <w:rPr>
          <w:rFonts w:ascii="Arial" w:hAnsi="Arial" w:cs="Arial"/>
        </w:rPr>
      </w:pPr>
    </w:p>
    <w:p w:rsidR="009C4F9D" w:rsidRDefault="009C4F9D" w:rsidP="009C4F9D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   ________________________</w:t>
      </w:r>
      <w:r>
        <w:rPr>
          <w:rFonts w:ascii="Arial" w:hAnsi="Arial" w:cs="Arial"/>
        </w:rPr>
        <w:tab/>
        <w:t xml:space="preserve">  _______________</w:t>
      </w:r>
    </w:p>
    <w:p w:rsidR="009C4F9D" w:rsidRDefault="009C4F9D" w:rsidP="009C4F9D">
      <w:pPr>
        <w:rPr>
          <w:rFonts w:ascii="Arial" w:hAnsi="Arial" w:cs="Arial"/>
        </w:rPr>
      </w:pPr>
      <w:r>
        <w:rPr>
          <w:rFonts w:ascii="Arial" w:hAnsi="Arial" w:cs="Arial"/>
        </w:rPr>
        <w:t>Name of Parent/Guardian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Parent/Guardian’s signature        Date</w:t>
      </w:r>
    </w:p>
    <w:p w:rsidR="009C4F9D" w:rsidRPr="00DC7FFD" w:rsidRDefault="009C4F9D" w:rsidP="009C4F9D">
      <w:pPr>
        <w:rPr>
          <w:rFonts w:ascii="Arial" w:hAnsi="Arial" w:cs="Arial"/>
          <w:i/>
          <w:sz w:val="20"/>
          <w:szCs w:val="20"/>
        </w:rPr>
      </w:pPr>
      <w:r w:rsidRPr="00DC7FFD">
        <w:rPr>
          <w:rFonts w:ascii="Arial" w:hAnsi="Arial" w:cs="Arial"/>
          <w:sz w:val="20"/>
          <w:szCs w:val="20"/>
        </w:rPr>
        <w:t xml:space="preserve"> (</w:t>
      </w:r>
      <w:proofErr w:type="gramStart"/>
      <w:r w:rsidRPr="00DC7FFD">
        <w:rPr>
          <w:rFonts w:ascii="Arial" w:hAnsi="Arial" w:cs="Arial"/>
          <w:i/>
          <w:sz w:val="20"/>
          <w:szCs w:val="20"/>
        </w:rPr>
        <w:t>please</w:t>
      </w:r>
      <w:proofErr w:type="gramEnd"/>
      <w:r w:rsidRPr="00DC7FFD">
        <w:rPr>
          <w:rFonts w:ascii="Arial" w:hAnsi="Arial" w:cs="Arial"/>
          <w:i/>
          <w:sz w:val="20"/>
          <w:szCs w:val="20"/>
        </w:rPr>
        <w:t xml:space="preserve"> print</w:t>
      </w:r>
      <w:r w:rsidRPr="00DC7FFD">
        <w:rPr>
          <w:rFonts w:ascii="Arial" w:hAnsi="Arial" w:cs="Arial"/>
          <w:sz w:val="20"/>
          <w:szCs w:val="20"/>
        </w:rPr>
        <w:t xml:space="preserve">)         </w:t>
      </w:r>
      <w:r w:rsidRPr="00DC7FFD">
        <w:rPr>
          <w:rFonts w:ascii="Arial" w:hAnsi="Arial" w:cs="Arial"/>
          <w:sz w:val="20"/>
          <w:szCs w:val="20"/>
        </w:rPr>
        <w:tab/>
      </w:r>
      <w:r w:rsidRPr="00DC7FFD">
        <w:rPr>
          <w:rFonts w:ascii="Arial" w:hAnsi="Arial" w:cs="Arial"/>
          <w:sz w:val="20"/>
          <w:szCs w:val="20"/>
        </w:rPr>
        <w:tab/>
        <w:t xml:space="preserve">  </w:t>
      </w:r>
      <w:r w:rsidRPr="00DC7FFD">
        <w:rPr>
          <w:rFonts w:ascii="Arial" w:hAnsi="Arial" w:cs="Arial"/>
          <w:sz w:val="20"/>
          <w:szCs w:val="20"/>
        </w:rPr>
        <w:tab/>
      </w:r>
      <w:r w:rsidRPr="00DC7FFD">
        <w:rPr>
          <w:rFonts w:ascii="Arial" w:hAnsi="Arial" w:cs="Arial"/>
          <w:i/>
          <w:sz w:val="20"/>
          <w:szCs w:val="20"/>
        </w:rPr>
        <w:t xml:space="preserve">   (Required if child is under 18 years of age)</w:t>
      </w:r>
    </w:p>
    <w:p w:rsidR="009C4F9D" w:rsidRDefault="009C4F9D" w:rsidP="009C4F9D">
      <w:pPr>
        <w:rPr>
          <w:rFonts w:ascii="Arial" w:hAnsi="Arial" w:cs="Arial"/>
          <w:i/>
        </w:rPr>
      </w:pPr>
    </w:p>
    <w:p w:rsidR="006260AC" w:rsidRDefault="006260AC" w:rsidP="009C4F9D">
      <w:pPr>
        <w:rPr>
          <w:rFonts w:ascii="Arial" w:hAnsi="Arial" w:cs="Arial"/>
        </w:rPr>
      </w:pPr>
    </w:p>
    <w:p w:rsidR="009C4F9D" w:rsidRDefault="009C4F9D" w:rsidP="009C4F9D">
      <w:pPr>
        <w:rPr>
          <w:rFonts w:ascii="Arial" w:hAnsi="Arial" w:cs="Arial"/>
        </w:rPr>
      </w:pPr>
      <w:r>
        <w:rPr>
          <w:rFonts w:ascii="Arial" w:hAnsi="Arial" w:cs="Arial"/>
        </w:rPr>
        <w:t>Day time telephone number (parent/guardian): _____________________________________</w:t>
      </w:r>
    </w:p>
    <w:p w:rsidR="009C4F9D" w:rsidRDefault="009C4F9D" w:rsidP="009C4F9D">
      <w:pPr>
        <w:rPr>
          <w:rFonts w:ascii="Arial" w:hAnsi="Arial" w:cs="Arial"/>
        </w:rPr>
      </w:pPr>
    </w:p>
    <w:p w:rsidR="009C4F9D" w:rsidRDefault="009C4F9D" w:rsidP="009C4F9D">
      <w:pPr>
        <w:rPr>
          <w:rFonts w:ascii="Arial" w:hAnsi="Arial" w:cs="Arial"/>
        </w:rPr>
      </w:pPr>
      <w:r>
        <w:rPr>
          <w:rFonts w:ascii="Arial" w:hAnsi="Arial" w:cs="Arial"/>
        </w:rPr>
        <w:t>Email address (parent/guardian): ________________________________________________</w:t>
      </w:r>
    </w:p>
    <w:p w:rsidR="009C4F9D" w:rsidRPr="009C4F9D" w:rsidRDefault="009C4F9D" w:rsidP="009C4F9D">
      <w:pPr>
        <w:rPr>
          <w:rFonts w:ascii="Arial" w:hAnsi="Arial" w:cs="Arial"/>
          <w:i/>
        </w:rPr>
      </w:pPr>
    </w:p>
    <w:p w:rsidR="009C4F9D" w:rsidRPr="009C4F9D" w:rsidRDefault="009C4F9D" w:rsidP="005C7AA3">
      <w:pPr>
        <w:rPr>
          <w:rFonts w:ascii="Arial" w:hAnsi="Arial" w:cs="Arial"/>
        </w:rPr>
      </w:pPr>
      <w:r w:rsidRPr="009C4F9D">
        <w:rPr>
          <w:rFonts w:ascii="Arial" w:hAnsi="Arial" w:cs="Arial"/>
          <w:i/>
        </w:rPr>
        <w:t xml:space="preserve">If you have any questions, please contact Edie Bovey, Coordinator of Curriculum and Staff Development at </w:t>
      </w:r>
      <w:r w:rsidRPr="009C4F9D">
        <w:rPr>
          <w:rFonts w:ascii="Arial" w:hAnsi="Arial" w:cs="Arial"/>
          <w:b/>
          <w:i/>
        </w:rPr>
        <w:t>bovey@alcdsb.on.ca.</w:t>
      </w:r>
    </w:p>
    <w:sectPr w:rsidR="009C4F9D" w:rsidRPr="009C4F9D" w:rsidSect="005C7AA3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602" w:rsidRDefault="00301602" w:rsidP="00D807D8">
      <w:r>
        <w:separator/>
      </w:r>
    </w:p>
  </w:endnote>
  <w:endnote w:type="continuationSeparator" w:id="0">
    <w:p w:rsidR="00301602" w:rsidRDefault="00301602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Semi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F54" w:rsidRDefault="006A340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E3FC3E" wp14:editId="5E50C75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3FC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" filled="f" stroked="f">
              <v:textbox inset="0,0,0,0">
                <w:txbxContent>
                  <w:p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FD29E7" wp14:editId="1A3D6B12">
              <wp:simplePos x="0" y="0"/>
              <wp:positionH relativeFrom="page">
                <wp:posOffset>819257</wp:posOffset>
              </wp:positionH>
              <wp:positionV relativeFrom="page">
                <wp:posOffset>9307195</wp:posOffset>
              </wp:positionV>
              <wp:extent cx="3541395" cy="450850"/>
              <wp:effectExtent l="0" t="0" r="14605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D29E7" id="Text Box 4" o:spid="_x0000_s1028" type="#_x0000_t202" style="position:absolute;margin-left:64.5pt;margin-top:732.85pt;width:278.85pt;height:35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" filled="f" stroked="f">
              <v:textbox inset="0,0,0,0">
                <w:txbxContent>
                  <w:p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415773" wp14:editId="02C49C51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415773" id="Text Box 1" o:spid="_x0000_s1029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" filled="f" stroked="f">
              <v:textbox inset="0,0,0,0">
                <w:txbxContent>
                  <w:p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AD721E" wp14:editId="57FFC68F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D721E" id="Text Box 6" o:spid="_x0000_s1030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85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" filled="f" stroked="f">
              <v:textbox inset="0,0,0,0">
                <w:txbxContent>
                  <w:p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408" w:rsidRDefault="006A340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2BBA811" wp14:editId="142B6C12">
              <wp:simplePos x="0" y="0"/>
              <wp:positionH relativeFrom="page">
                <wp:posOffset>5929630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BBA81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466.9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" filled="f" stroked="f">
              <v:textbox inset="0,0,0,0">
                <w:txbxContent>
                  <w:p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0DDA47C" wp14:editId="31FC20DC">
              <wp:simplePos x="0" y="0"/>
              <wp:positionH relativeFrom="page">
                <wp:posOffset>887914</wp:posOffset>
              </wp:positionH>
              <wp:positionV relativeFrom="page">
                <wp:posOffset>9308293</wp:posOffset>
              </wp:positionV>
              <wp:extent cx="3541395" cy="450850"/>
              <wp:effectExtent l="0" t="0" r="14605" b="63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DDA47C" id="Text Box 8" o:spid="_x0000_s1032" type="#_x0000_t202" style="position:absolute;margin-left:69.9pt;margin-top:732.95pt;width:278.85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" filled="f" stroked="f">
              <v:textbox inset="0,0,0,0">
                <w:txbxContent>
                  <w:p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602" w:rsidRDefault="00301602" w:rsidP="00D807D8">
      <w:r>
        <w:separator/>
      </w:r>
    </w:p>
  </w:footnote>
  <w:footnote w:type="continuationSeparator" w:id="0">
    <w:p w:rsidR="00301602" w:rsidRDefault="00301602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F54" w:rsidRPr="006A3408" w:rsidRDefault="006A3408" w:rsidP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3DFA838" wp14:editId="46455BEA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A714EBE" wp14:editId="37E68CFD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5C7AA3"/>
    <w:rsid w:val="001111EA"/>
    <w:rsid w:val="00127D5D"/>
    <w:rsid w:val="001F2276"/>
    <w:rsid w:val="00272E53"/>
    <w:rsid w:val="00285446"/>
    <w:rsid w:val="002A77C9"/>
    <w:rsid w:val="002F4B55"/>
    <w:rsid w:val="002F68F7"/>
    <w:rsid w:val="00301602"/>
    <w:rsid w:val="004742BB"/>
    <w:rsid w:val="00493ECF"/>
    <w:rsid w:val="00556F54"/>
    <w:rsid w:val="0059507D"/>
    <w:rsid w:val="005C7AA3"/>
    <w:rsid w:val="00605633"/>
    <w:rsid w:val="006260AC"/>
    <w:rsid w:val="00651210"/>
    <w:rsid w:val="00684B4C"/>
    <w:rsid w:val="006A3408"/>
    <w:rsid w:val="006B4461"/>
    <w:rsid w:val="0083195C"/>
    <w:rsid w:val="00835803"/>
    <w:rsid w:val="00962DB6"/>
    <w:rsid w:val="00986374"/>
    <w:rsid w:val="009B1197"/>
    <w:rsid w:val="009C4F9D"/>
    <w:rsid w:val="00A71565"/>
    <w:rsid w:val="00AB2C65"/>
    <w:rsid w:val="00AC07A3"/>
    <w:rsid w:val="00AF03CC"/>
    <w:rsid w:val="00B23F20"/>
    <w:rsid w:val="00B4194C"/>
    <w:rsid w:val="00B57C53"/>
    <w:rsid w:val="00BA78CD"/>
    <w:rsid w:val="00C145EF"/>
    <w:rsid w:val="00C23488"/>
    <w:rsid w:val="00C94165"/>
    <w:rsid w:val="00D019BC"/>
    <w:rsid w:val="00D15062"/>
    <w:rsid w:val="00D807D8"/>
    <w:rsid w:val="00DC7FFD"/>
    <w:rsid w:val="00F50CE4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A90C97B1-19E2-41E1-A864-145C22DDF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4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488"/>
    <w:rPr>
      <w:rFonts w:ascii="Segoe UI" w:hAnsi="Segoe UI" w:cs="Segoe UI"/>
      <w:sz w:val="18"/>
      <w:szCs w:val="18"/>
    </w:rPr>
  </w:style>
  <w:style w:type="character" w:customStyle="1" w:styleId="bitlink--hash">
    <w:name w:val="bitlink--hash"/>
    <w:basedOn w:val="DefaultParagraphFont"/>
    <w:rsid w:val="00474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vey\Downloads\ALCDSB_Board_Letterhead%20New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626FB1EB8E549BCCDC0228584C882" ma:contentTypeVersion="1" ma:contentTypeDescription="Create a new document." ma:contentTypeScope="" ma:versionID="39abf56f90e99bbd52704abc372494b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8D927E-2717-4D12-B489-94D7E5D31235}"/>
</file>

<file path=customXml/itemProps2.xml><?xml version="1.0" encoding="utf-8"?>
<ds:datastoreItem xmlns:ds="http://schemas.openxmlformats.org/officeDocument/2006/customXml" ds:itemID="{2D31B61D-672A-4553-AE27-C08A593AF263}"/>
</file>

<file path=customXml/itemProps3.xml><?xml version="1.0" encoding="utf-8"?>
<ds:datastoreItem xmlns:ds="http://schemas.openxmlformats.org/officeDocument/2006/customXml" ds:itemID="{E4CAF68D-0FA3-4CD6-883D-7C395CD51116}"/>
</file>

<file path=docProps/app.xml><?xml version="1.0" encoding="utf-8"?>
<Properties xmlns="http://schemas.openxmlformats.org/officeDocument/2006/extended-properties" xmlns:vt="http://schemas.openxmlformats.org/officeDocument/2006/docPropsVTypes">
  <Template>ALCDSB_Board_Letterhead New (2).dotx</Template>
  <TotalTime>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Jessica Salmon</cp:lastModifiedBy>
  <cp:revision>2</cp:revision>
  <cp:lastPrinted>2019-01-17T22:13:00Z</cp:lastPrinted>
  <dcterms:created xsi:type="dcterms:W3CDTF">2019-02-08T16:51:00Z</dcterms:created>
  <dcterms:modified xsi:type="dcterms:W3CDTF">2019-02-08T16:51:00Z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0x010100791626FB1EB8E549BCCDC0228584C882</vt:lpwstr>
  </property>
  <property fmtid="{D5CDD505-2E9C-101B-9397-08002B2CF9AE}" pid="3" name="SlSyncDisplayOn">
    <vt:lpwstr/>
  </property>
</Properties>
</file>